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C60" w:rsidRDefault="00174EA7" w:rsidP="00EF09BE">
      <w:pPr>
        <w:pStyle w:val="Standard"/>
        <w:rPr>
          <w:rFonts w:cs="Times New Roman"/>
          <w:b/>
        </w:rPr>
      </w:pPr>
      <w:r w:rsidRPr="00174EA7">
        <w:rPr>
          <w:rFonts w:ascii="Informal Roman" w:hAnsi="Informal Roman"/>
          <w:b/>
          <w:noProof/>
          <w:color w:val="CC0000"/>
          <w:lang w:eastAsia="en-US" w:bidi="ar-SA"/>
        </w:rPr>
        <w:drawing>
          <wp:anchor distT="0" distB="0" distL="114300" distR="114300" simplePos="0" relativeHeight="251703296" behindDoc="0" locked="0" layoutInCell="1" allowOverlap="1" wp14:anchorId="278A1BC4" wp14:editId="7858038B">
            <wp:simplePos x="0" y="0"/>
            <wp:positionH relativeFrom="column">
              <wp:posOffset>3706495</wp:posOffset>
            </wp:positionH>
            <wp:positionV relativeFrom="paragraph">
              <wp:posOffset>114935</wp:posOffset>
            </wp:positionV>
            <wp:extent cx="1089025" cy="16078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ah Collins 20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89025" cy="1607820"/>
                    </a:xfrm>
                    <a:prstGeom prst="rect">
                      <a:avLst/>
                    </a:prstGeom>
                  </pic:spPr>
                </pic:pic>
              </a:graphicData>
            </a:graphic>
            <wp14:sizeRelH relativeFrom="page">
              <wp14:pctWidth>0</wp14:pctWidth>
            </wp14:sizeRelH>
            <wp14:sizeRelV relativeFrom="page">
              <wp14:pctHeight>0</wp14:pctHeight>
            </wp14:sizeRelV>
          </wp:anchor>
        </w:drawing>
      </w:r>
    </w:p>
    <w:p w:rsidR="00EF09BE" w:rsidRPr="00EF09BE" w:rsidRDefault="00EF09BE" w:rsidP="00EF09BE">
      <w:pPr>
        <w:pStyle w:val="Standard"/>
        <w:rPr>
          <w:rFonts w:cs="Times New Roman"/>
        </w:rPr>
      </w:pPr>
      <w:r w:rsidRPr="00EF09BE">
        <w:rPr>
          <w:rFonts w:cs="Times New Roman"/>
          <w:b/>
          <w:noProof/>
          <w:lang w:eastAsia="en-US" w:bidi="ar-SA"/>
        </w:rPr>
        <w:drawing>
          <wp:anchor distT="0" distB="0" distL="114300" distR="114300" simplePos="0" relativeHeight="251702272" behindDoc="0" locked="0" layoutInCell="1" allowOverlap="1" wp14:anchorId="4AA438A4" wp14:editId="191DCE90">
            <wp:simplePos x="0" y="0"/>
            <wp:positionH relativeFrom="column">
              <wp:posOffset>0</wp:posOffset>
            </wp:positionH>
            <wp:positionV relativeFrom="paragraph">
              <wp:posOffset>1905</wp:posOffset>
            </wp:positionV>
            <wp:extent cx="1179195" cy="1709420"/>
            <wp:effectExtent l="0" t="0" r="1905"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h Rosel 20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9195" cy="1709420"/>
                    </a:xfrm>
                    <a:prstGeom prst="rect">
                      <a:avLst/>
                    </a:prstGeom>
                  </pic:spPr>
                </pic:pic>
              </a:graphicData>
            </a:graphic>
            <wp14:sizeRelH relativeFrom="page">
              <wp14:pctWidth>0</wp14:pctWidth>
            </wp14:sizeRelH>
            <wp14:sizeRelV relativeFrom="page">
              <wp14:pctHeight>0</wp14:pctHeight>
            </wp14:sizeRelV>
          </wp:anchor>
        </w:drawing>
      </w:r>
      <w:r w:rsidRPr="00EF09BE">
        <w:rPr>
          <w:rFonts w:cs="Times New Roman"/>
          <w:b/>
        </w:rPr>
        <w:t>JONAH D. ROSEL</w:t>
      </w:r>
      <w:r w:rsidRPr="00EF09BE">
        <w:rPr>
          <w:rFonts w:cs="Times New Roman"/>
        </w:rPr>
        <w:t xml:space="preserve">, son of Steve and Chris </w:t>
      </w:r>
      <w:proofErr w:type="spellStart"/>
      <w:r w:rsidRPr="00EF09BE">
        <w:rPr>
          <w:rFonts w:cs="Times New Roman"/>
        </w:rPr>
        <w:t>Rosel</w:t>
      </w:r>
      <w:proofErr w:type="spellEnd"/>
      <w:r w:rsidRPr="00EF09BE">
        <w:rPr>
          <w:rFonts w:cs="Times New Roman"/>
        </w:rPr>
        <w:t xml:space="preserve">, will graduate from Olean High School on June 29.  Jonah </w:t>
      </w:r>
      <w:r>
        <w:rPr>
          <w:rFonts w:cs="Times New Roman"/>
        </w:rPr>
        <w:t xml:space="preserve">is an active member at Olean First Baptist and </w:t>
      </w:r>
      <w:r w:rsidRPr="00EF09BE">
        <w:rPr>
          <w:rFonts w:cs="Times New Roman"/>
        </w:rPr>
        <w:t xml:space="preserve">has participated in Varsity Tennis, Orchestra, Concert Band, Jazz Band, Select Chorus, </w:t>
      </w:r>
      <w:proofErr w:type="spellStart"/>
      <w:r w:rsidRPr="00EF09BE">
        <w:rPr>
          <w:rFonts w:cs="Times New Roman"/>
        </w:rPr>
        <w:t>Bel</w:t>
      </w:r>
      <w:proofErr w:type="spellEnd"/>
      <w:r w:rsidRPr="00EF09BE">
        <w:rPr>
          <w:rFonts w:cs="Times New Roman"/>
        </w:rPr>
        <w:t xml:space="preserve"> Canto, Ski C</w:t>
      </w:r>
      <w:r>
        <w:rPr>
          <w:rFonts w:cs="Times New Roman"/>
        </w:rPr>
        <w:t xml:space="preserve">lub, and </w:t>
      </w:r>
      <w:r w:rsidR="00A454F3">
        <w:rPr>
          <w:rFonts w:cs="Times New Roman"/>
        </w:rPr>
        <w:t xml:space="preserve">was elected to the </w:t>
      </w:r>
      <w:r>
        <w:rPr>
          <w:rFonts w:cs="Times New Roman"/>
        </w:rPr>
        <w:t>National Honor Society at Olean High.  His plans for the future include attending SUNY Fredonia with a major in music.   His goal in life is “to become a professional musician and bring happiness to those around me.”  Jonah describes his life purpose as follows: “When I felt my life slipping away, then, O LORD, I prayed to you, and in your holy Temple you heard me.  Those who worship worthless idols have abandoned their loyalty to you.  But I will sing praises to you; I will offer you a sacrifice and do what I have promised.  Salvation comes from the LORD! Then the LORD ordered the fish to spit Jonah up on the beach, and it did.”  Jonah 2:7-10</w:t>
      </w:r>
    </w:p>
    <w:p w:rsidR="00EF09BE" w:rsidRPr="00892CD5" w:rsidRDefault="00EF09BE" w:rsidP="00EF09BE">
      <w:pPr>
        <w:pStyle w:val="Standard"/>
        <w:rPr>
          <w:rFonts w:cs="Times New Roman"/>
          <w:b/>
          <w:sz w:val="20"/>
          <w:szCs w:val="20"/>
        </w:rPr>
      </w:pPr>
    </w:p>
    <w:p w:rsidR="00892CD5" w:rsidRDefault="00174EA7" w:rsidP="00174EA7">
      <w:pPr>
        <w:pStyle w:val="Standard"/>
        <w:jc w:val="center"/>
        <w:rPr>
          <w:rFonts w:ascii="Informal Roman" w:hAnsi="Informal Roman" w:cs="Arial"/>
          <w:color w:val="CC0000"/>
          <w:sz w:val="28"/>
          <w:szCs w:val="28"/>
        </w:rPr>
      </w:pPr>
      <w:r w:rsidRPr="00892CD5">
        <w:rPr>
          <w:rFonts w:ascii="Informal Roman" w:hAnsi="Informal Roman" w:cs="Arial"/>
          <w:color w:val="CC0000"/>
          <w:sz w:val="28"/>
          <w:szCs w:val="28"/>
        </w:rPr>
        <w:t xml:space="preserve">“For I know the plans I have for you," declares the LORD, "plans to prosper you and not to harm you, plans to give you hope and a future. Then you will call upon me and come and pray to me, and I will listen to you. You will seek me and find me when you seek me with all your heart.”   </w:t>
      </w:r>
    </w:p>
    <w:p w:rsidR="00EF09BE" w:rsidRPr="00892CD5" w:rsidRDefault="00174EA7" w:rsidP="00174EA7">
      <w:pPr>
        <w:pStyle w:val="Standard"/>
        <w:jc w:val="center"/>
        <w:rPr>
          <w:rFonts w:ascii="Informal Roman" w:hAnsi="Informal Roman"/>
          <w:b/>
          <w:color w:val="CC0000"/>
          <w:sz w:val="28"/>
          <w:szCs w:val="28"/>
        </w:rPr>
      </w:pPr>
      <w:r w:rsidRPr="00892CD5">
        <w:rPr>
          <w:rFonts w:ascii="Informal Roman" w:hAnsi="Informal Roman" w:cs="Arial"/>
          <w:color w:val="CC0000"/>
          <w:sz w:val="28"/>
          <w:szCs w:val="28"/>
        </w:rPr>
        <w:t>Jeremiah 29:11-13</w:t>
      </w:r>
    </w:p>
    <w:p w:rsidR="00EF09BE" w:rsidRPr="00174EA7" w:rsidRDefault="00EF09BE" w:rsidP="00174EA7">
      <w:pPr>
        <w:pStyle w:val="Standard"/>
        <w:jc w:val="center"/>
        <w:rPr>
          <w:rFonts w:ascii="Chicago" w:hAnsi="Chicago"/>
          <w:b/>
        </w:rPr>
      </w:pPr>
    </w:p>
    <w:p w:rsidR="00EF09BE" w:rsidRPr="00A454F3" w:rsidRDefault="00A454F3" w:rsidP="00A454F3">
      <w:pPr>
        <w:pStyle w:val="Standard"/>
        <w:rPr>
          <w:rFonts w:cs="Times New Roman"/>
        </w:rPr>
      </w:pPr>
      <w:r w:rsidRPr="00A454F3">
        <w:rPr>
          <w:rFonts w:cs="Times New Roman"/>
          <w:b/>
        </w:rPr>
        <w:t>MICAH J. COLLINS</w:t>
      </w:r>
      <w:r>
        <w:rPr>
          <w:rFonts w:cs="Times New Roman"/>
          <w:b/>
        </w:rPr>
        <w:t xml:space="preserve">, </w:t>
      </w:r>
      <w:r>
        <w:rPr>
          <w:rFonts w:cs="Times New Roman"/>
        </w:rPr>
        <w:t xml:space="preserve">son of Patrick and Janice (Thurston) Collins and grandson of Grace Thurston, will graduate in June from New Life Christian School.  Micah participated in an Africa Mission trip, theater, and basketball – scoring over 1,000 points in his high school career.  He was also awarded “The Most Coachable Player” award.  Micah plans to attend Houghton College in the </w:t>
      </w:r>
      <w:proofErr w:type="gramStart"/>
      <w:r>
        <w:rPr>
          <w:rFonts w:cs="Times New Roman"/>
        </w:rPr>
        <w:t>Fall</w:t>
      </w:r>
      <w:proofErr w:type="gramEnd"/>
      <w:r>
        <w:rPr>
          <w:rFonts w:cs="Times New Roman"/>
        </w:rPr>
        <w:t xml:space="preserve"> to major in Business and Accounting.  His ultimate goal in life is to share his faith and love of the Lord in his week and wherever his is.  Micah says “It is important to be obedient to God rather than giving big sacrifices without meaning.”</w:t>
      </w:r>
    </w:p>
    <w:p w:rsidR="00EF09BE" w:rsidRDefault="00EF09BE" w:rsidP="001F0108">
      <w:pPr>
        <w:pStyle w:val="Standard"/>
        <w:jc w:val="center"/>
        <w:rPr>
          <w:rFonts w:ascii="Chicago" w:hAnsi="Chicago"/>
          <w:b/>
          <w:sz w:val="26"/>
          <w:szCs w:val="26"/>
        </w:rPr>
      </w:pPr>
    </w:p>
    <w:p w:rsidR="00EF09BE" w:rsidRDefault="00A454F3" w:rsidP="00A454F3">
      <w:pPr>
        <w:pStyle w:val="Standard"/>
        <w:rPr>
          <w:rFonts w:cs="Times New Roman"/>
        </w:rPr>
      </w:pPr>
      <w:r w:rsidRPr="00A454F3">
        <w:rPr>
          <w:rFonts w:cs="Times New Roman"/>
          <w:b/>
        </w:rPr>
        <w:t xml:space="preserve">CHRISTOPHER J. SPILLER, </w:t>
      </w:r>
      <w:r w:rsidRPr="00A454F3">
        <w:rPr>
          <w:rFonts w:cs="Times New Roman"/>
        </w:rPr>
        <w:t>son of Tim and Elizabeth Spiller and grandson of Clarence and Gloria Spiller, graduated thi</w:t>
      </w:r>
      <w:r w:rsidR="005D486F">
        <w:rPr>
          <w:rFonts w:cs="Times New Roman"/>
        </w:rPr>
        <w:t>s s</w:t>
      </w:r>
      <w:r w:rsidRPr="00A454F3">
        <w:rPr>
          <w:rFonts w:cs="Times New Roman"/>
        </w:rPr>
        <w:t xml:space="preserve">pring from Jamestown Community College receiving an RN degree in Nursing.  </w:t>
      </w:r>
      <w:r>
        <w:rPr>
          <w:rFonts w:cs="Times New Roman"/>
        </w:rPr>
        <w:t xml:space="preserve">Chris is also the father of Coby and </w:t>
      </w:r>
      <w:proofErr w:type="spellStart"/>
      <w:r>
        <w:rPr>
          <w:rFonts w:cs="Times New Roman"/>
        </w:rPr>
        <w:t>Casi</w:t>
      </w:r>
      <w:proofErr w:type="spellEnd"/>
      <w:r>
        <w:rPr>
          <w:rFonts w:cs="Times New Roman"/>
        </w:rPr>
        <w:t xml:space="preserve"> Spiller.  His </w:t>
      </w:r>
      <w:r w:rsidRPr="00A454F3">
        <w:rPr>
          <w:rFonts w:cs="Times New Roman"/>
        </w:rPr>
        <w:t xml:space="preserve">plans for the future are to work in the community as an RN and continue his education to ultimately become an anesthetist. </w:t>
      </w:r>
      <w:r>
        <w:rPr>
          <w:rFonts w:cs="Times New Roman"/>
        </w:rPr>
        <w:t xml:space="preserve">  </w:t>
      </w:r>
      <w:r w:rsidR="001D3C60">
        <w:rPr>
          <w:rFonts w:cs="Times New Roman"/>
        </w:rPr>
        <w:t>Chris believes “the Lord will provide.”</w:t>
      </w:r>
    </w:p>
    <w:p w:rsidR="00AA53F5" w:rsidRPr="00A454F3" w:rsidRDefault="00AA53F5" w:rsidP="00A454F3">
      <w:pPr>
        <w:pStyle w:val="Standard"/>
        <w:rPr>
          <w:rFonts w:cs="Times New Roman"/>
        </w:rPr>
      </w:pPr>
    </w:p>
    <w:p w:rsidR="00EF09BE" w:rsidRDefault="00174EA7" w:rsidP="001F0108">
      <w:pPr>
        <w:pStyle w:val="Standard"/>
        <w:jc w:val="center"/>
        <w:rPr>
          <w:rFonts w:ascii="Chicago" w:hAnsi="Chicago"/>
          <w:b/>
          <w:sz w:val="26"/>
          <w:szCs w:val="26"/>
        </w:rPr>
      </w:pPr>
      <w:r>
        <w:rPr>
          <w:noProof/>
          <w:color w:val="0000FF"/>
          <w:lang w:eastAsia="en-US" w:bidi="ar-SA"/>
        </w:rPr>
        <w:drawing>
          <wp:inline distT="0" distB="0" distL="0" distR="0" wp14:anchorId="6F16D5EA" wp14:editId="50C35870">
            <wp:extent cx="876423" cy="874643"/>
            <wp:effectExtent l="0" t="0" r="0" b="1905"/>
            <wp:docPr id="34" name="irc_mi" descr="http://familycrafts.about.com/library/graphics/colgradhat1.gi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milycrafts.about.com/library/graphics/colgradhat1.gif">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210" cy="874430"/>
                    </a:xfrm>
                    <a:prstGeom prst="rect">
                      <a:avLst/>
                    </a:prstGeom>
                    <a:noFill/>
                    <a:ln>
                      <a:noFill/>
                    </a:ln>
                  </pic:spPr>
                </pic:pic>
              </a:graphicData>
            </a:graphic>
          </wp:inline>
        </w:drawing>
      </w:r>
    </w:p>
    <w:p w:rsidR="0035523E" w:rsidRDefault="005F7720" w:rsidP="001F0108">
      <w:pPr>
        <w:pStyle w:val="Standard"/>
        <w:jc w:val="center"/>
        <w:rPr>
          <w:rFonts w:cs="Times New Roman"/>
          <w:b/>
          <w:sz w:val="16"/>
          <w:szCs w:val="16"/>
        </w:rPr>
      </w:pPr>
      <w:r>
        <w:rPr>
          <w:rFonts w:ascii="Chicago" w:hAnsi="Chicago"/>
          <w:b/>
          <w:noProof/>
          <w:sz w:val="26"/>
          <w:szCs w:val="26"/>
          <w:lang w:eastAsia="en-US" w:bidi="ar-SA"/>
        </w:rPr>
        <w:lastRenderedPageBreak/>
        <w:drawing>
          <wp:anchor distT="0" distB="0" distL="114300" distR="114300" simplePos="0" relativeHeight="251720704" behindDoc="0" locked="0" layoutInCell="1" allowOverlap="1">
            <wp:simplePos x="0" y="0"/>
            <wp:positionH relativeFrom="column">
              <wp:posOffset>238125</wp:posOffset>
            </wp:positionH>
            <wp:positionV relativeFrom="paragraph">
              <wp:posOffset>0</wp:posOffset>
            </wp:positionV>
            <wp:extent cx="1121410" cy="1216025"/>
            <wp:effectExtent l="0" t="0" r="254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24C.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1410" cy="1216025"/>
                    </a:xfrm>
                    <a:prstGeom prst="rect">
                      <a:avLst/>
                    </a:prstGeom>
                  </pic:spPr>
                </pic:pic>
              </a:graphicData>
            </a:graphic>
            <wp14:sizeRelH relativeFrom="page">
              <wp14:pctWidth>0</wp14:pctWidth>
            </wp14:sizeRelH>
            <wp14:sizeRelV relativeFrom="page">
              <wp14:pctHeight>0</wp14:pctHeight>
            </wp14:sizeRelV>
          </wp:anchor>
        </w:drawing>
      </w:r>
      <w:r w:rsidR="0035523E" w:rsidRPr="00F07E71">
        <w:rPr>
          <w:rFonts w:ascii="Chicago" w:hAnsi="Chicago"/>
          <w:b/>
          <w:sz w:val="26"/>
          <w:szCs w:val="26"/>
        </w:rPr>
        <w:t xml:space="preserve">REMEMBER </w:t>
      </w:r>
      <w:r w:rsidR="001F0108" w:rsidRPr="00F07E71">
        <w:rPr>
          <w:rFonts w:ascii="Chicago" w:hAnsi="Chicago"/>
          <w:b/>
          <w:sz w:val="26"/>
          <w:szCs w:val="26"/>
        </w:rPr>
        <w:t>SUMMER CAMP</w:t>
      </w:r>
      <w:r w:rsidR="0035523E" w:rsidRPr="00F07E71">
        <w:rPr>
          <w:rFonts w:ascii="Chicago" w:hAnsi="Chicago"/>
          <w:b/>
          <w:sz w:val="26"/>
          <w:szCs w:val="26"/>
        </w:rPr>
        <w:t xml:space="preserve"> OPPORTUNITIES</w:t>
      </w:r>
    </w:p>
    <w:p w:rsidR="00F07E71" w:rsidRPr="00F07E71" w:rsidRDefault="00F07E71" w:rsidP="001F0108">
      <w:pPr>
        <w:pStyle w:val="Standard"/>
        <w:jc w:val="center"/>
        <w:rPr>
          <w:rFonts w:cs="Times New Roman"/>
          <w:b/>
          <w:sz w:val="16"/>
          <w:szCs w:val="16"/>
        </w:rPr>
      </w:pPr>
    </w:p>
    <w:p w:rsidR="0035523E" w:rsidRDefault="0035523E" w:rsidP="0035523E">
      <w:pPr>
        <w:pStyle w:val="Standard"/>
        <w:rPr>
          <w:rFonts w:cs="Times New Roman"/>
        </w:rPr>
      </w:pPr>
      <w:r>
        <w:rPr>
          <w:rFonts w:cs="Times New Roman"/>
          <w:b/>
        </w:rPr>
        <w:t xml:space="preserve">CAMP VICK </w:t>
      </w:r>
      <w:r w:rsidRPr="0035523E">
        <w:rPr>
          <w:rFonts w:cs="Times New Roman"/>
        </w:rPr>
        <w:t>is located</w:t>
      </w:r>
      <w:r>
        <w:rPr>
          <w:rFonts w:cs="Times New Roman"/>
        </w:rPr>
        <w:t xml:space="preserve"> on Sandbank Road in Sandusky, NY.  It is a rustic children’s camp utilizing both cabins and platform tents for sleeping quarters and providing all the adventures of a typical summer camp.</w:t>
      </w:r>
    </w:p>
    <w:p w:rsidR="0035523E" w:rsidRPr="0035523E" w:rsidRDefault="0035523E" w:rsidP="0035523E">
      <w:pPr>
        <w:pStyle w:val="Standard"/>
        <w:rPr>
          <w:rFonts w:cs="Times New Roman"/>
          <w:sz w:val="16"/>
          <w:szCs w:val="16"/>
        </w:rPr>
      </w:pPr>
    </w:p>
    <w:p w:rsidR="0035523E" w:rsidRDefault="0035523E" w:rsidP="0035523E">
      <w:pPr>
        <w:pStyle w:val="Standard"/>
        <w:rPr>
          <w:rFonts w:cs="Times New Roman"/>
        </w:rPr>
      </w:pPr>
      <w:r w:rsidRPr="00B83F2A">
        <w:rPr>
          <w:rFonts w:cs="Times New Roman"/>
          <w:b/>
        </w:rPr>
        <w:t>PATHFINDER LODGE</w:t>
      </w:r>
      <w:r>
        <w:rPr>
          <w:rFonts w:cs="Times New Roman"/>
        </w:rPr>
        <w:t xml:space="preserve"> is located on the </w:t>
      </w:r>
      <w:proofErr w:type="gramStart"/>
      <w:r>
        <w:rPr>
          <w:rFonts w:cs="Times New Roman"/>
        </w:rPr>
        <w:t>shore</w:t>
      </w:r>
      <w:r w:rsidR="00B83F2A">
        <w:rPr>
          <w:rFonts w:cs="Times New Roman"/>
        </w:rPr>
        <w:t xml:space="preserve"> </w:t>
      </w:r>
      <w:r>
        <w:rPr>
          <w:rFonts w:cs="Times New Roman"/>
        </w:rPr>
        <w:t xml:space="preserve"> of</w:t>
      </w:r>
      <w:proofErr w:type="gramEnd"/>
      <w:r>
        <w:rPr>
          <w:rFonts w:cs="Times New Roman"/>
        </w:rPr>
        <w:t xml:space="preserve"> Otsego Lake near Cooperstown, NY, which allows for swimming, boating, sailing, crafts, hiking, and games mixed with Bible study and worship.  The camp utilizes a variety of cabins for sleeping.  </w:t>
      </w:r>
    </w:p>
    <w:p w:rsidR="0035523E" w:rsidRPr="00B83F2A" w:rsidRDefault="0035523E" w:rsidP="0035523E">
      <w:pPr>
        <w:pStyle w:val="Standard"/>
        <w:rPr>
          <w:rFonts w:cs="Times New Roman"/>
          <w:sz w:val="16"/>
          <w:szCs w:val="16"/>
        </w:rPr>
      </w:pPr>
    </w:p>
    <w:p w:rsidR="00104D64" w:rsidRDefault="000F7954" w:rsidP="0035523E">
      <w:pPr>
        <w:pStyle w:val="Standard"/>
        <w:rPr>
          <w:rFonts w:cs="Times New Roman"/>
        </w:rPr>
      </w:pPr>
      <w:r w:rsidRPr="000F7954">
        <w:rPr>
          <w:rStyle w:val="Strong"/>
          <w:b w:val="0"/>
        </w:rPr>
        <w:t xml:space="preserve">It's not too late to sign up for camp! The Board of Christian Education is looking for interested campers. Any child just needs to submit a letter of interest to </w:t>
      </w:r>
      <w:proofErr w:type="gramStart"/>
      <w:r w:rsidRPr="000F7954">
        <w:rPr>
          <w:rStyle w:val="Strong"/>
          <w:b w:val="0"/>
        </w:rPr>
        <w:t xml:space="preserve">the </w:t>
      </w:r>
      <w:r w:rsidR="004B29AD">
        <w:rPr>
          <w:rStyle w:val="Strong"/>
          <w:b w:val="0"/>
        </w:rPr>
        <w:t xml:space="preserve"> </w:t>
      </w:r>
      <w:r w:rsidRPr="000F7954">
        <w:rPr>
          <w:rStyle w:val="Strong"/>
          <w:b w:val="0"/>
        </w:rPr>
        <w:t>board</w:t>
      </w:r>
      <w:proofErr w:type="gramEnd"/>
      <w:r w:rsidRPr="000F7954">
        <w:rPr>
          <w:rStyle w:val="Strong"/>
          <w:b w:val="0"/>
        </w:rPr>
        <w:t>, fill out the registration form and have the registration fee.</w:t>
      </w:r>
      <w:r>
        <w:rPr>
          <w:rStyle w:val="Strong"/>
          <w:b w:val="0"/>
        </w:rPr>
        <w:t xml:space="preserve"> </w:t>
      </w:r>
      <w:r w:rsidR="0035523E">
        <w:rPr>
          <w:rFonts w:cs="Times New Roman"/>
        </w:rPr>
        <w:t>For mo</w:t>
      </w:r>
      <w:r w:rsidR="00D37182">
        <w:rPr>
          <w:rFonts w:cs="Times New Roman"/>
        </w:rPr>
        <w:t>re information, pick up the 2013</w:t>
      </w:r>
      <w:r w:rsidR="0035523E">
        <w:rPr>
          <w:rFonts w:cs="Times New Roman"/>
        </w:rPr>
        <w:t xml:space="preserve"> camping guide on the table near the library. </w:t>
      </w:r>
    </w:p>
    <w:p w:rsidR="004B29AD" w:rsidRDefault="0035523E" w:rsidP="005F7720">
      <w:pPr>
        <w:pStyle w:val="Standard"/>
        <w:rPr>
          <w:color w:val="000000"/>
          <w:lang w:val="en-GB"/>
        </w:rPr>
      </w:pPr>
      <w:r>
        <w:rPr>
          <w:rFonts w:cs="Times New Roman"/>
        </w:rPr>
        <w:t xml:space="preserve"> </w:t>
      </w:r>
    </w:p>
    <w:p w:rsidR="008864BF" w:rsidRDefault="00C6700B" w:rsidP="00C6700B">
      <w:pPr>
        <w:rPr>
          <w:rStyle w:val="Strong"/>
          <w:b w:val="0"/>
          <w:lang w:val="en-GB"/>
        </w:rPr>
      </w:pPr>
      <w:r>
        <w:rPr>
          <w:noProof/>
          <w:color w:val="000000"/>
        </w:rPr>
        <w:drawing>
          <wp:anchor distT="0" distB="0" distL="114300" distR="114300" simplePos="0" relativeHeight="251705344" behindDoc="0" locked="0" layoutInCell="1" allowOverlap="1">
            <wp:simplePos x="0" y="0"/>
            <wp:positionH relativeFrom="column">
              <wp:posOffset>0</wp:posOffset>
            </wp:positionH>
            <wp:positionV relativeFrom="paragraph">
              <wp:posOffset>3810</wp:posOffset>
            </wp:positionV>
            <wp:extent cx="1706245" cy="1120775"/>
            <wp:effectExtent l="0" t="0" r="825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2c.tif"/>
                    <pic:cNvPicPr/>
                  </pic:nvPicPr>
                  <pic:blipFill>
                    <a:blip r:embed="rId14">
                      <a:extLst>
                        <a:ext uri="{28A0092B-C50C-407E-A947-70E740481C1C}">
                          <a14:useLocalDpi xmlns:a14="http://schemas.microsoft.com/office/drawing/2010/main" val="0"/>
                        </a:ext>
                      </a:extLst>
                    </a:blip>
                    <a:stretch>
                      <a:fillRect/>
                    </a:stretch>
                  </pic:blipFill>
                  <pic:spPr>
                    <a:xfrm>
                      <a:off x="0" y="0"/>
                      <a:ext cx="1706245" cy="1120775"/>
                    </a:xfrm>
                    <a:prstGeom prst="rect">
                      <a:avLst/>
                    </a:prstGeom>
                  </pic:spPr>
                </pic:pic>
              </a:graphicData>
            </a:graphic>
            <wp14:sizeRelH relativeFrom="page">
              <wp14:pctWidth>0</wp14:pctWidth>
            </wp14:sizeRelH>
            <wp14:sizeRelV relativeFrom="page">
              <wp14:pctHeight>0</wp14:pctHeight>
            </wp14:sizeRelV>
          </wp:anchor>
        </w:drawing>
      </w:r>
      <w:r w:rsidR="004B29AD">
        <w:rPr>
          <w:color w:val="000000"/>
          <w:lang w:val="en-GB"/>
        </w:rPr>
        <w:t xml:space="preserve">The FBC Youth Group will once again host the annual Church Yard Sale this summer on </w:t>
      </w:r>
      <w:r w:rsidR="00104D64">
        <w:rPr>
          <w:rStyle w:val="Strong"/>
          <w:b w:val="0"/>
          <w:lang w:val="en-GB"/>
        </w:rPr>
        <w:t>August 2nd</w:t>
      </w:r>
      <w:r w:rsidR="004B29AD">
        <w:rPr>
          <w:rStyle w:val="Strong"/>
          <w:b w:val="0"/>
          <w:lang w:val="en-GB"/>
        </w:rPr>
        <w:t xml:space="preserve">. </w:t>
      </w:r>
      <w:r w:rsidR="00104D64">
        <w:rPr>
          <w:rStyle w:val="Strong"/>
          <w:b w:val="0"/>
          <w:lang w:val="en-GB"/>
        </w:rPr>
        <w:t xml:space="preserve"> Donations wi</w:t>
      </w:r>
      <w:r>
        <w:rPr>
          <w:rStyle w:val="Strong"/>
          <w:b w:val="0"/>
          <w:lang w:val="en-GB"/>
        </w:rPr>
        <w:t>ll be accepted beginning June 16</w:t>
      </w:r>
      <w:r w:rsidR="00104D64">
        <w:rPr>
          <w:rStyle w:val="Strong"/>
          <w:b w:val="0"/>
          <w:lang w:val="en-GB"/>
        </w:rPr>
        <w:t xml:space="preserve"> during business hours (M-</w:t>
      </w:r>
      <w:proofErr w:type="spellStart"/>
      <w:r w:rsidR="00104D64">
        <w:rPr>
          <w:rStyle w:val="Strong"/>
          <w:b w:val="0"/>
          <w:lang w:val="en-GB"/>
        </w:rPr>
        <w:t>Th</w:t>
      </w:r>
      <w:proofErr w:type="spellEnd"/>
      <w:r w:rsidR="00104D64">
        <w:rPr>
          <w:rStyle w:val="Strong"/>
          <w:b w:val="0"/>
          <w:lang w:val="en-GB"/>
        </w:rPr>
        <w:t xml:space="preserve"> 9 a.m. – 4 p.m.)</w:t>
      </w:r>
      <w:r w:rsidR="004053D4">
        <w:rPr>
          <w:rStyle w:val="Strong"/>
          <w:b w:val="0"/>
          <w:lang w:val="en-GB"/>
        </w:rPr>
        <w:t xml:space="preserve">  Clothing will not be accepted.</w:t>
      </w:r>
    </w:p>
    <w:p w:rsidR="00104D64" w:rsidRPr="00785A00" w:rsidRDefault="00104D64" w:rsidP="004B29AD">
      <w:pPr>
        <w:jc w:val="center"/>
        <w:rPr>
          <w:color w:val="000000"/>
          <w:lang w:val="en-GB"/>
        </w:rPr>
      </w:pPr>
    </w:p>
    <w:p w:rsidR="001D3C60" w:rsidRDefault="006439CA" w:rsidP="001D3C60">
      <w:pPr>
        <w:jc w:val="center"/>
        <w:rPr>
          <w:rFonts w:ascii="Bodoni Poster" w:hAnsi="Bodoni Poster"/>
          <w:b/>
          <w:color w:val="000000"/>
          <w:sz w:val="28"/>
          <w:szCs w:val="28"/>
          <w:lang w:val="en-GB"/>
        </w:rPr>
      </w:pPr>
      <w:r>
        <w:rPr>
          <w:rFonts w:ascii="Chicago" w:hAnsi="Chicago"/>
          <w:b/>
          <w:noProof/>
          <w:color w:val="000000"/>
          <w:sz w:val="28"/>
          <w:szCs w:val="28"/>
        </w:rPr>
        <w:drawing>
          <wp:anchor distT="0" distB="0" distL="114300" distR="114300" simplePos="0" relativeHeight="251708416" behindDoc="0" locked="0" layoutInCell="1" allowOverlap="1" wp14:anchorId="5158AD22" wp14:editId="51F6DCDF">
            <wp:simplePos x="0" y="0"/>
            <wp:positionH relativeFrom="column">
              <wp:posOffset>4015105</wp:posOffset>
            </wp:positionH>
            <wp:positionV relativeFrom="paragraph">
              <wp:posOffset>408305</wp:posOffset>
            </wp:positionV>
            <wp:extent cx="1148080" cy="834390"/>
            <wp:effectExtent l="0" t="0" r="0"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68C.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8080" cy="834390"/>
                    </a:xfrm>
                    <a:prstGeom prst="rect">
                      <a:avLst/>
                    </a:prstGeom>
                  </pic:spPr>
                </pic:pic>
              </a:graphicData>
            </a:graphic>
            <wp14:sizeRelH relativeFrom="page">
              <wp14:pctWidth>0</wp14:pctWidth>
            </wp14:sizeRelH>
            <wp14:sizeRelV relativeFrom="page">
              <wp14:pctHeight>0</wp14:pctHeight>
            </wp14:sizeRelV>
          </wp:anchor>
        </w:drawing>
      </w:r>
      <w:r w:rsidR="00C6700B">
        <w:rPr>
          <w:rFonts w:ascii="Bodoni Poster" w:hAnsi="Bodoni Poster"/>
          <w:b/>
          <w:noProof/>
          <w:color w:val="000000"/>
          <w:sz w:val="28"/>
          <w:szCs w:val="28"/>
        </w:rPr>
        <w:drawing>
          <wp:inline distT="0" distB="0" distL="0" distR="0" wp14:anchorId="7D60AF15" wp14:editId="0129BD1B">
            <wp:extent cx="2965837" cy="74484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nc19c.tif"/>
                    <pic:cNvPicPr/>
                  </pic:nvPicPr>
                  <pic:blipFill>
                    <a:blip r:embed="rId16">
                      <a:extLst>
                        <a:ext uri="{28A0092B-C50C-407E-A947-70E740481C1C}">
                          <a14:useLocalDpi xmlns:a14="http://schemas.microsoft.com/office/drawing/2010/main" val="0"/>
                        </a:ext>
                      </a:extLst>
                    </a:blip>
                    <a:stretch>
                      <a:fillRect/>
                    </a:stretch>
                  </pic:blipFill>
                  <pic:spPr>
                    <a:xfrm>
                      <a:off x="0" y="0"/>
                      <a:ext cx="2977606" cy="747801"/>
                    </a:xfrm>
                    <a:prstGeom prst="rect">
                      <a:avLst/>
                    </a:prstGeom>
                  </pic:spPr>
                </pic:pic>
              </a:graphicData>
            </a:graphic>
          </wp:inline>
        </w:drawing>
      </w:r>
    </w:p>
    <w:p w:rsidR="001D3C60" w:rsidRDefault="00C6700B" w:rsidP="001D3C60">
      <w:pPr>
        <w:tabs>
          <w:tab w:val="left" w:pos="0"/>
          <w:tab w:val="left" w:pos="1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both"/>
        <w:rPr>
          <w:color w:val="000000"/>
          <w:lang w:val="en-GB"/>
        </w:rPr>
      </w:pPr>
      <w:r>
        <w:rPr>
          <w:noProof/>
          <w:color w:val="000000"/>
        </w:rPr>
        <w:drawing>
          <wp:anchor distT="0" distB="0" distL="114300" distR="114300" simplePos="0" relativeHeight="251706368" behindDoc="0" locked="0" layoutInCell="1" allowOverlap="1" wp14:anchorId="39486DAE" wp14:editId="2AA480E2">
            <wp:simplePos x="0" y="0"/>
            <wp:positionH relativeFrom="column">
              <wp:posOffset>2306955</wp:posOffset>
            </wp:positionH>
            <wp:positionV relativeFrom="paragraph">
              <wp:posOffset>1482725</wp:posOffset>
            </wp:positionV>
            <wp:extent cx="840740" cy="89027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k6c.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0740" cy="890270"/>
                    </a:xfrm>
                    <a:prstGeom prst="rect">
                      <a:avLst/>
                    </a:prstGeom>
                  </pic:spPr>
                </pic:pic>
              </a:graphicData>
            </a:graphic>
            <wp14:sizeRelH relativeFrom="page">
              <wp14:pctWidth>0</wp14:pctWidth>
            </wp14:sizeRelH>
            <wp14:sizeRelV relativeFrom="page">
              <wp14:pctHeight>0</wp14:pctHeight>
            </wp14:sizeRelV>
          </wp:anchor>
        </w:drawing>
      </w:r>
      <w:r w:rsidR="001D3C60">
        <w:rPr>
          <w:color w:val="000000"/>
          <w:lang w:val="en-GB"/>
        </w:rPr>
        <w:t xml:space="preserve">Pastor Dan invites all retirees from FBC to lunch on </w:t>
      </w:r>
      <w:r w:rsidR="001D3C60">
        <w:rPr>
          <w:b/>
          <w:color w:val="000000"/>
          <w:lang w:val="en-GB"/>
        </w:rPr>
        <w:t>Monday, June 16</w:t>
      </w:r>
      <w:r w:rsidR="001D3C60" w:rsidRPr="000C12EE">
        <w:rPr>
          <w:b/>
          <w:color w:val="000000"/>
          <w:lang w:val="en-GB"/>
        </w:rPr>
        <w:t>, at noon</w:t>
      </w:r>
      <w:r w:rsidR="001D3C60">
        <w:rPr>
          <w:color w:val="000000"/>
          <w:lang w:val="en-GB"/>
        </w:rPr>
        <w:t xml:space="preserve">.  </w:t>
      </w:r>
      <w:r w:rsidR="001D3C60">
        <w:t>Pastor Dan will be BBQ</w:t>
      </w:r>
      <w:r w:rsidR="001D3C60" w:rsidRPr="0085521A">
        <w:t>-</w:t>
      </w:r>
      <w:proofErr w:type="spellStart"/>
      <w:r w:rsidR="001D3C60" w:rsidRPr="0085521A">
        <w:t>ing</w:t>
      </w:r>
      <w:proofErr w:type="spellEnd"/>
      <w:r w:rsidR="001D3C60" w:rsidRPr="0085521A">
        <w:t xml:space="preserve"> the chicken…..you won’t want to miss this treat! </w:t>
      </w:r>
      <w:r>
        <w:t>We’ll have some burgers and hot dogs too!!</w:t>
      </w:r>
      <w:r w:rsidR="001D3C60">
        <w:t xml:space="preserve"> We’ll also enjoy macaroni salad, baked beans, salad and dessert.</w:t>
      </w:r>
      <w:r w:rsidR="001D3C60" w:rsidRPr="0085521A">
        <w:t xml:space="preserve">  </w:t>
      </w:r>
      <w:r w:rsidR="001D3C60">
        <w:rPr>
          <w:color w:val="000000"/>
          <w:lang w:val="en-GB"/>
        </w:rPr>
        <w:t>He will offer some devotional thoughts as well as an opportunity for food and good fellowship.  Transportation to this event is available for any who need it.  There is no charge but donations will be gratefully accepted.  Sign up on the bulletin insert or call the church office by Thursday, June 12, if you would like to attend…..Come and bring a friend!!</w:t>
      </w:r>
    </w:p>
    <w:p w:rsidR="008F6DAF" w:rsidRPr="00785A00" w:rsidRDefault="004B29AD" w:rsidP="005C512C">
      <w:pPr>
        <w:rPr>
          <w:rFonts w:ascii="Chicago" w:hAnsi="Chicago"/>
          <w:b/>
          <w:color w:val="000000"/>
          <w:sz w:val="28"/>
          <w:szCs w:val="28"/>
          <w:lang w:val="en-GB"/>
        </w:rPr>
      </w:pPr>
      <w:r>
        <w:rPr>
          <w:rFonts w:ascii="Chicago" w:hAnsi="Chicago"/>
          <w:b/>
          <w:noProof/>
          <w:color w:val="000000"/>
          <w:sz w:val="28"/>
          <w:szCs w:val="28"/>
        </w:rPr>
        <w:lastRenderedPageBreak/>
        <w:drawing>
          <wp:anchor distT="0" distB="0" distL="114300" distR="114300" simplePos="0" relativeHeight="251695104" behindDoc="0" locked="0" layoutInCell="1" allowOverlap="1" wp14:anchorId="03F126C9" wp14:editId="5569A7D6">
            <wp:simplePos x="0" y="0"/>
            <wp:positionH relativeFrom="column">
              <wp:posOffset>1973580</wp:posOffset>
            </wp:positionH>
            <wp:positionV relativeFrom="paragraph">
              <wp:posOffset>-37465</wp:posOffset>
            </wp:positionV>
            <wp:extent cx="1073150" cy="1094105"/>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73150" cy="1094105"/>
                    </a:xfrm>
                    <a:prstGeom prst="rect">
                      <a:avLst/>
                    </a:prstGeom>
                    <a:noFill/>
                  </pic:spPr>
                </pic:pic>
              </a:graphicData>
            </a:graphic>
            <wp14:sizeRelH relativeFrom="margin">
              <wp14:pctWidth>0</wp14:pctWidth>
            </wp14:sizeRelH>
            <wp14:sizeRelV relativeFrom="margin">
              <wp14:pctHeight>0</wp14:pctHeight>
            </wp14:sizeRelV>
          </wp:anchor>
        </w:drawing>
      </w:r>
      <w:r w:rsidR="005C3096" w:rsidRPr="00785A00">
        <w:rPr>
          <w:rFonts w:ascii="Chicago" w:hAnsi="Chicago"/>
          <w:b/>
          <w:color w:val="000000"/>
          <w:sz w:val="28"/>
          <w:szCs w:val="28"/>
          <w:lang w:val="en-GB"/>
        </w:rPr>
        <w:t xml:space="preserve">ONE GREAT HOUR </w:t>
      </w:r>
      <w:r>
        <w:rPr>
          <w:rFonts w:ascii="Chicago" w:hAnsi="Chicago"/>
          <w:b/>
          <w:color w:val="000000"/>
          <w:sz w:val="28"/>
          <w:szCs w:val="28"/>
          <w:lang w:val="en-GB"/>
        </w:rPr>
        <w:t xml:space="preserve">        </w:t>
      </w:r>
      <w:r w:rsidR="005C3096" w:rsidRPr="00785A00">
        <w:rPr>
          <w:rFonts w:ascii="Chicago" w:hAnsi="Chicago"/>
          <w:b/>
          <w:color w:val="000000"/>
          <w:sz w:val="28"/>
          <w:szCs w:val="28"/>
          <w:lang w:val="en-GB"/>
        </w:rPr>
        <w:t>OF SHARING</w:t>
      </w:r>
    </w:p>
    <w:p w:rsidR="00785A00" w:rsidRPr="00785A00" w:rsidRDefault="00785A00" w:rsidP="00785A00">
      <w:r w:rsidRPr="00785A00">
        <w:t>Sharing is bedrock to being fully human and it brings incredible joy. We are invited to help people in aching need through the One Great Hour of Sharing offering. By sharing our resources, combined with offerings from thousands of congregations in eight other d</w:t>
      </w:r>
      <w:r>
        <w:t>enominations across the United S</w:t>
      </w:r>
      <w:r w:rsidRPr="00785A00">
        <w:t>tates, we</w:t>
      </w:r>
    </w:p>
    <w:p w:rsidR="00785A00" w:rsidRPr="00785A00" w:rsidRDefault="00785A00" w:rsidP="00785A00">
      <w:pPr>
        <w:pStyle w:val="ListParagraph"/>
        <w:numPr>
          <w:ilvl w:val="0"/>
          <w:numId w:val="15"/>
        </w:numPr>
      </w:pPr>
      <w:proofErr w:type="gramStart"/>
      <w:r w:rsidRPr="00785A00">
        <w:t>build</w:t>
      </w:r>
      <w:proofErr w:type="gramEnd"/>
      <w:r w:rsidRPr="00785A00">
        <w:t xml:space="preserve"> homes, schools, medical clinics, and clean water and sewage facilities villages devastated by earthquakes, floods, and poverty.</w:t>
      </w:r>
    </w:p>
    <w:p w:rsidR="00785A00" w:rsidRPr="00785A00" w:rsidRDefault="00785A00" w:rsidP="00785A00">
      <w:pPr>
        <w:pStyle w:val="ListParagraph"/>
        <w:numPr>
          <w:ilvl w:val="0"/>
          <w:numId w:val="15"/>
        </w:numPr>
      </w:pPr>
      <w:proofErr w:type="gramStart"/>
      <w:r w:rsidRPr="00785A00">
        <w:t>bring</w:t>
      </w:r>
      <w:proofErr w:type="gramEnd"/>
      <w:r w:rsidRPr="00785A00">
        <w:t xml:space="preserve"> safety, shelter, and food to refugees af</w:t>
      </w:r>
      <w:r>
        <w:t>ter often violent circumstan</w:t>
      </w:r>
      <w:r w:rsidRPr="00785A00">
        <w:t>ces have made their hometowns uninhabitable.</w:t>
      </w:r>
    </w:p>
    <w:p w:rsidR="00785A00" w:rsidRDefault="00785A00" w:rsidP="00785A00">
      <w:pPr>
        <w:pStyle w:val="ListParagraph"/>
        <w:numPr>
          <w:ilvl w:val="0"/>
          <w:numId w:val="15"/>
        </w:numPr>
      </w:pPr>
      <w:proofErr w:type="gramStart"/>
      <w:r w:rsidRPr="00785A00">
        <w:t>nu</w:t>
      </w:r>
      <w:r>
        <w:t>rture</w:t>
      </w:r>
      <w:proofErr w:type="gramEnd"/>
      <w:r>
        <w:t xml:space="preserve"> stronger futures and self-</w:t>
      </w:r>
      <w:r w:rsidRPr="00785A00">
        <w:t>sufficiency through health care, education, job training, and tools for liv</w:t>
      </w:r>
      <w:r>
        <w:t>e</w:t>
      </w:r>
      <w:r w:rsidRPr="00785A00">
        <w:t>lihoods.</w:t>
      </w:r>
    </w:p>
    <w:p w:rsidR="00785A00" w:rsidRDefault="00785A00" w:rsidP="00785A00">
      <w:r w:rsidRPr="00785A00">
        <w:t>Sharing because we have felt God's love aligns our lives with God's own life and work in our world. By sharing we are renewed and transformed. "Those who abide in love abide in God and God abides in them"</w:t>
      </w:r>
    </w:p>
    <w:p w:rsidR="00785A00" w:rsidRDefault="00785A00" w:rsidP="00785A00">
      <w:r>
        <w:t>(</w:t>
      </w:r>
      <w:r w:rsidRPr="00785A00">
        <w:t>I John 4:16)</w:t>
      </w:r>
      <w:r>
        <w:t xml:space="preserve">.  </w:t>
      </w:r>
      <w:r w:rsidRPr="00785A00">
        <w:t xml:space="preserve"> Sharing our love for God through One Great Hour o</w:t>
      </w:r>
      <w:r>
        <w:t>f Sharing</w:t>
      </w:r>
      <w:r w:rsidRPr="00785A00">
        <w:t xml:space="preserve">, we offer ourselves to others as they need us, imitating Christ's offering of his life for us. </w:t>
      </w:r>
    </w:p>
    <w:p w:rsidR="00785A00" w:rsidRPr="00785A00" w:rsidRDefault="00785A00" w:rsidP="00785A00">
      <w:pPr>
        <w:rPr>
          <w:sz w:val="16"/>
          <w:szCs w:val="16"/>
        </w:rPr>
      </w:pPr>
    </w:p>
    <w:p w:rsidR="00785A00" w:rsidRDefault="00785A00" w:rsidP="00785A00">
      <w:r w:rsidRPr="00785A00">
        <w:t>Giving changes so many things---for the receiver and for the giver. Please give generously through One Great Hour of Sharing. It's all about sharing---sharing resources, changing lives!</w:t>
      </w:r>
    </w:p>
    <w:p w:rsidR="001D3C60" w:rsidRPr="004053D4" w:rsidRDefault="001D3C60" w:rsidP="00785A00">
      <w:pPr>
        <w:rPr>
          <w:sz w:val="20"/>
          <w:szCs w:val="20"/>
        </w:rPr>
      </w:pPr>
    </w:p>
    <w:p w:rsidR="00EB3523" w:rsidRPr="00EB3523" w:rsidRDefault="00EB3523" w:rsidP="00CF5D47">
      <w:pPr>
        <w:rPr>
          <w:color w:val="000000"/>
        </w:rPr>
      </w:pPr>
      <w:r w:rsidRPr="00EB3523">
        <w:rPr>
          <w:rFonts w:ascii="Chicago" w:hAnsi="Chicago"/>
          <w:b/>
          <w:color w:val="000000"/>
          <w:sz w:val="28"/>
          <w:szCs w:val="28"/>
          <w:lang w:val="en-GB"/>
        </w:rPr>
        <w:t xml:space="preserve">ANNUAL FBC </w:t>
      </w:r>
      <w:r w:rsidR="00CF5D47">
        <w:rPr>
          <w:rFonts w:ascii="Chicago" w:hAnsi="Chicago"/>
          <w:b/>
          <w:color w:val="000000"/>
          <w:sz w:val="28"/>
          <w:szCs w:val="28"/>
          <w:lang w:val="en-GB"/>
        </w:rPr>
        <w:t xml:space="preserve">        </w:t>
      </w:r>
      <w:r w:rsidRPr="00EB3523">
        <w:rPr>
          <w:rFonts w:ascii="Chicago" w:hAnsi="Chicago"/>
          <w:b/>
          <w:color w:val="000000"/>
          <w:sz w:val="28"/>
          <w:szCs w:val="28"/>
          <w:lang w:val="en-GB"/>
        </w:rPr>
        <w:t>MUSIC</w:t>
      </w:r>
      <w:r w:rsidR="00881752">
        <w:rPr>
          <w:rFonts w:ascii="Chicago" w:hAnsi="Chicago"/>
          <w:b/>
          <w:color w:val="000000"/>
          <w:sz w:val="28"/>
          <w:szCs w:val="28"/>
          <w:lang w:val="en-GB"/>
        </w:rPr>
        <w:t>IAN</w:t>
      </w:r>
      <w:r w:rsidRPr="00EB3523">
        <w:rPr>
          <w:rFonts w:ascii="Chicago" w:hAnsi="Chicago"/>
          <w:b/>
          <w:color w:val="000000"/>
          <w:sz w:val="28"/>
          <w:szCs w:val="28"/>
          <w:lang w:val="en-GB"/>
        </w:rPr>
        <w:t xml:space="preserve"> APPRECIATION PICNIC</w:t>
      </w:r>
    </w:p>
    <w:p w:rsidR="00881752" w:rsidRPr="00DE7E02" w:rsidRDefault="00881752" w:rsidP="00881752">
      <w:pPr>
        <w:rPr>
          <w:rFonts w:ascii="Verdana" w:hAnsi="Verdana"/>
        </w:rPr>
      </w:pPr>
      <w:r w:rsidRPr="00DE7E02">
        <w:rPr>
          <w:rStyle w:val="Strong"/>
        </w:rPr>
        <w:t>WHO:</w:t>
      </w:r>
      <w:r w:rsidRPr="00DE7E02">
        <w:t xml:space="preserve"> Current participants</w:t>
      </w:r>
      <w:r w:rsidR="0085521A">
        <w:t xml:space="preserve"> &amp; alumni of the Sr. Choir, </w:t>
      </w:r>
      <w:proofErr w:type="spellStart"/>
      <w:r w:rsidR="00103967">
        <w:t>Handbell</w:t>
      </w:r>
      <w:proofErr w:type="spellEnd"/>
      <w:r w:rsidR="00103967">
        <w:t xml:space="preserve"> Choir, Praise Team,</w:t>
      </w:r>
      <w:r w:rsidRPr="00DE7E02">
        <w:t xml:space="preserve"> Special Music providers and Audio-Visual Team</w:t>
      </w:r>
      <w:r w:rsidRPr="00DE7E02">
        <w:rPr>
          <w:rFonts w:ascii="Verdana" w:hAnsi="Verdana"/>
        </w:rPr>
        <w:t xml:space="preserve"> </w:t>
      </w:r>
    </w:p>
    <w:p w:rsidR="00881752" w:rsidRPr="00DE7E02" w:rsidRDefault="00881752" w:rsidP="00881752">
      <w:pPr>
        <w:rPr>
          <w:b/>
          <w:sz w:val="12"/>
          <w:szCs w:val="12"/>
          <w:lang w:val="en-GB"/>
        </w:rPr>
      </w:pPr>
    </w:p>
    <w:p w:rsidR="00881752" w:rsidRPr="00DE7E02" w:rsidRDefault="00881752" w:rsidP="00881752">
      <w:pPr>
        <w:rPr>
          <w:rFonts w:ascii="Verdana" w:hAnsi="Verdana"/>
        </w:rPr>
      </w:pPr>
      <w:r w:rsidRPr="00DE7E02">
        <w:rPr>
          <w:b/>
          <w:lang w:val="en-GB"/>
        </w:rPr>
        <w:t>WHAT:</w:t>
      </w:r>
      <w:r w:rsidRPr="00DE7E02">
        <w:rPr>
          <w:b/>
        </w:rPr>
        <w:t xml:space="preserve"> </w:t>
      </w:r>
      <w:r w:rsidRPr="00DE7E02">
        <w:rPr>
          <w:lang w:val="en-GB"/>
        </w:rPr>
        <w:t>  Fellowship picnic to than</w:t>
      </w:r>
      <w:r w:rsidR="00DE7E02">
        <w:rPr>
          <w:lang w:val="en-GB"/>
        </w:rPr>
        <w:t>k those folks for sharing</w:t>
      </w:r>
      <w:r w:rsidR="0085521A">
        <w:rPr>
          <w:lang w:val="en-GB"/>
        </w:rPr>
        <w:t xml:space="preserve"> their</w:t>
      </w:r>
      <w:r w:rsidR="00DE7E02">
        <w:rPr>
          <w:lang w:val="en-GB"/>
        </w:rPr>
        <w:t xml:space="preserve"> time </w:t>
      </w:r>
      <w:r w:rsidRPr="00DE7E02">
        <w:rPr>
          <w:lang w:val="en-GB"/>
        </w:rPr>
        <w:t>&amp; talents throughout the year</w:t>
      </w:r>
      <w:r w:rsidRPr="00DE7E02">
        <w:t xml:space="preserve"> </w:t>
      </w:r>
    </w:p>
    <w:p w:rsidR="00DE7E02" w:rsidRDefault="00881752" w:rsidP="00DE7E02">
      <w:pPr>
        <w:jc w:val="center"/>
        <w:rPr>
          <w:rStyle w:val="Emphasis"/>
          <w:lang w:val="en-GB"/>
        </w:rPr>
      </w:pPr>
      <w:r w:rsidRPr="00DE7E02">
        <w:rPr>
          <w:rStyle w:val="Emphasis"/>
          <w:lang w:val="en-GB"/>
        </w:rPr>
        <w:t xml:space="preserve">Meat &amp; table service provided </w:t>
      </w:r>
      <w:r w:rsidR="00DE7E02">
        <w:rPr>
          <w:rStyle w:val="Emphasis"/>
          <w:lang w:val="en-GB"/>
        </w:rPr>
        <w:t>–</w:t>
      </w:r>
    </w:p>
    <w:p w:rsidR="00881752" w:rsidRPr="00DE7E02" w:rsidRDefault="00881752" w:rsidP="00DE7E02">
      <w:pPr>
        <w:jc w:val="center"/>
        <w:rPr>
          <w:rFonts w:ascii="Verdana" w:hAnsi="Verdana"/>
        </w:rPr>
      </w:pPr>
      <w:proofErr w:type="gramStart"/>
      <w:r w:rsidRPr="00DE7E02">
        <w:rPr>
          <w:rStyle w:val="Emphasis"/>
          <w:lang w:val="en-GB"/>
        </w:rPr>
        <w:t>please</w:t>
      </w:r>
      <w:proofErr w:type="gramEnd"/>
      <w:r w:rsidRPr="00DE7E02">
        <w:rPr>
          <w:rStyle w:val="Emphasis"/>
          <w:lang w:val="en-GB"/>
        </w:rPr>
        <w:t xml:space="preserve"> bring a dish to share!</w:t>
      </w:r>
    </w:p>
    <w:p w:rsidR="00881752" w:rsidRPr="00DE7E02" w:rsidRDefault="00881752" w:rsidP="00881752">
      <w:pPr>
        <w:rPr>
          <w:b/>
          <w:sz w:val="12"/>
          <w:szCs w:val="12"/>
          <w:lang w:val="en-GB"/>
        </w:rPr>
      </w:pPr>
    </w:p>
    <w:p w:rsidR="00881752" w:rsidRPr="00DE7E02" w:rsidRDefault="00881752" w:rsidP="00881752">
      <w:pPr>
        <w:rPr>
          <w:rFonts w:ascii="Verdana" w:hAnsi="Verdana"/>
        </w:rPr>
      </w:pPr>
      <w:r w:rsidRPr="00DE7E02">
        <w:rPr>
          <w:b/>
          <w:lang w:val="en-GB"/>
        </w:rPr>
        <w:t>WHEN:</w:t>
      </w:r>
      <w:r w:rsidRPr="00DE7E02">
        <w:rPr>
          <w:b/>
        </w:rPr>
        <w:t xml:space="preserve"> </w:t>
      </w:r>
      <w:r w:rsidR="008864BF">
        <w:rPr>
          <w:lang w:val="en-GB"/>
        </w:rPr>
        <w:t>   Thursday, June 5</w:t>
      </w:r>
      <w:r w:rsidRPr="00DE7E02">
        <w:rPr>
          <w:lang w:val="en-GB"/>
        </w:rPr>
        <w:t xml:space="preserve"> @ 6 PM</w:t>
      </w:r>
      <w:r w:rsidRPr="00DE7E02">
        <w:t xml:space="preserve"> </w:t>
      </w:r>
    </w:p>
    <w:p w:rsidR="00881752" w:rsidRPr="00DE7E02" w:rsidRDefault="00881752" w:rsidP="00881752">
      <w:pPr>
        <w:rPr>
          <w:b/>
          <w:sz w:val="12"/>
          <w:szCs w:val="12"/>
          <w:lang w:val="en-GB"/>
        </w:rPr>
      </w:pPr>
    </w:p>
    <w:p w:rsidR="00881752" w:rsidRPr="00DE7E02" w:rsidRDefault="00881752" w:rsidP="00881752">
      <w:pPr>
        <w:rPr>
          <w:lang w:val="en-GB"/>
        </w:rPr>
      </w:pPr>
      <w:r w:rsidRPr="00DE7E02">
        <w:rPr>
          <w:b/>
          <w:lang w:val="en-GB"/>
        </w:rPr>
        <w:t>WHERE:</w:t>
      </w:r>
      <w:r w:rsidR="00103967">
        <w:rPr>
          <w:lang w:val="en-GB"/>
        </w:rPr>
        <w:t xml:space="preserve"> Olean FBC Lobby</w:t>
      </w:r>
      <w:r w:rsidRPr="00DE7E02">
        <w:rPr>
          <w:lang w:val="en-GB"/>
        </w:rPr>
        <w:t xml:space="preserve">           </w:t>
      </w:r>
    </w:p>
    <w:p w:rsidR="00881752" w:rsidRPr="00DE7E02" w:rsidRDefault="00881752" w:rsidP="00881752">
      <w:pPr>
        <w:jc w:val="center"/>
        <w:rPr>
          <w:lang w:val="en-GB"/>
        </w:rPr>
      </w:pPr>
      <w:r w:rsidRPr="00DE7E02">
        <w:rPr>
          <w:lang w:val="en-GB"/>
        </w:rPr>
        <w:t>Sign u</w:t>
      </w:r>
      <w:r w:rsidR="008864BF">
        <w:rPr>
          <w:lang w:val="en-GB"/>
        </w:rPr>
        <w:t xml:space="preserve">p at rehearsal by Sunday, June </w:t>
      </w:r>
      <w:proofErr w:type="gramStart"/>
      <w:r w:rsidR="008864BF">
        <w:rPr>
          <w:lang w:val="en-GB"/>
        </w:rPr>
        <w:t>1</w:t>
      </w:r>
      <w:r w:rsidR="008864BF" w:rsidRPr="008864BF">
        <w:rPr>
          <w:vertAlign w:val="superscript"/>
          <w:lang w:val="en-GB"/>
        </w:rPr>
        <w:t>st</w:t>
      </w:r>
      <w:r w:rsidR="008864BF">
        <w:rPr>
          <w:lang w:val="en-GB"/>
        </w:rPr>
        <w:t xml:space="preserve"> </w:t>
      </w:r>
      <w:r w:rsidR="0085521A">
        <w:rPr>
          <w:lang w:val="en-GB"/>
        </w:rPr>
        <w:t xml:space="preserve"> –</w:t>
      </w:r>
      <w:proofErr w:type="gramEnd"/>
      <w:r w:rsidR="0085521A">
        <w:rPr>
          <w:lang w:val="en-GB"/>
        </w:rPr>
        <w:t xml:space="preserve"> or - </w:t>
      </w:r>
    </w:p>
    <w:p w:rsidR="00881752" w:rsidRDefault="00881752" w:rsidP="00881752">
      <w:pPr>
        <w:jc w:val="center"/>
        <w:rPr>
          <w:lang w:val="en-GB"/>
        </w:rPr>
      </w:pPr>
      <w:proofErr w:type="gramStart"/>
      <w:r w:rsidRPr="00DE7E02">
        <w:rPr>
          <w:lang w:val="en-GB"/>
        </w:rPr>
        <w:t>call</w:t>
      </w:r>
      <w:proofErr w:type="gramEnd"/>
      <w:r w:rsidRPr="00DE7E02">
        <w:rPr>
          <w:lang w:val="en-GB"/>
        </w:rPr>
        <w:t xml:space="preserve"> the church office @ 372-5151</w:t>
      </w:r>
    </w:p>
    <w:p w:rsidR="008F6DAF" w:rsidRDefault="009D6900" w:rsidP="00434280">
      <w:pPr>
        <w:jc w:val="center"/>
        <w:rPr>
          <w:color w:val="000000"/>
          <w:sz w:val="22"/>
          <w:szCs w:val="22"/>
          <w:lang w:val="en-GB"/>
        </w:rPr>
      </w:pPr>
      <w:r w:rsidRPr="00FC36BD">
        <w:rPr>
          <w:rFonts w:ascii="Old English Text MT" w:hAnsi="Old English Text MT"/>
          <w:b/>
          <w:color w:val="000000"/>
          <w:sz w:val="52"/>
          <w:szCs w:val="52"/>
          <w:lang w:val="en-GB"/>
        </w:rPr>
        <w:lastRenderedPageBreak/>
        <w:t>The Family of God</w:t>
      </w:r>
    </w:p>
    <w:p w:rsidR="006E370E" w:rsidRDefault="004A618D" w:rsidP="00AE0A85">
      <w:pPr>
        <w:rPr>
          <w:color w:val="000000"/>
          <w:sz w:val="22"/>
          <w:szCs w:val="22"/>
          <w:lang w:val="en-GB"/>
        </w:rPr>
      </w:pPr>
      <w:r>
        <w:rPr>
          <w:noProof/>
          <w:color w:val="000000"/>
          <w:sz w:val="22"/>
          <w:szCs w:val="22"/>
        </w:rPr>
        <w:drawing>
          <wp:anchor distT="0" distB="0" distL="114300" distR="114300" simplePos="0" relativeHeight="251707392" behindDoc="0" locked="0" layoutInCell="1" allowOverlap="1">
            <wp:simplePos x="0" y="0"/>
            <wp:positionH relativeFrom="column">
              <wp:posOffset>0</wp:posOffset>
            </wp:positionH>
            <wp:positionV relativeFrom="paragraph">
              <wp:posOffset>2540</wp:posOffset>
            </wp:positionV>
            <wp:extent cx="1227455" cy="98552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R52C.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7455" cy="985520"/>
                    </a:xfrm>
                    <a:prstGeom prst="rect">
                      <a:avLst/>
                    </a:prstGeom>
                  </pic:spPr>
                </pic:pic>
              </a:graphicData>
            </a:graphic>
            <wp14:sizeRelH relativeFrom="page">
              <wp14:pctWidth>0</wp14:pctWidth>
            </wp14:sizeRelH>
            <wp14:sizeRelV relativeFrom="page">
              <wp14:pctHeight>0</wp14:pctHeight>
            </wp14:sizeRelV>
          </wp:anchor>
        </w:drawing>
      </w:r>
      <w:r w:rsidR="00033C2C">
        <w:rPr>
          <w:color w:val="000000"/>
          <w:sz w:val="22"/>
          <w:szCs w:val="22"/>
          <w:lang w:val="en-GB"/>
        </w:rPr>
        <w:t xml:space="preserve">We extend our </w:t>
      </w:r>
      <w:r w:rsidR="00470584">
        <w:rPr>
          <w:color w:val="000000"/>
          <w:sz w:val="22"/>
          <w:szCs w:val="22"/>
          <w:lang w:val="en-GB"/>
        </w:rPr>
        <w:t xml:space="preserve">Christian Love and Sympathy </w:t>
      </w:r>
      <w:r w:rsidR="000A53DA">
        <w:rPr>
          <w:color w:val="000000"/>
          <w:sz w:val="22"/>
          <w:szCs w:val="22"/>
          <w:lang w:val="en-GB"/>
        </w:rPr>
        <w:t>to</w:t>
      </w:r>
      <w:r w:rsidR="005F7720">
        <w:rPr>
          <w:color w:val="000000"/>
          <w:sz w:val="22"/>
          <w:szCs w:val="22"/>
          <w:lang w:val="en-GB"/>
        </w:rPr>
        <w:t xml:space="preserve"> Bev Davis on the loss of her brother, Jim Chisholm, on April 29; and </w:t>
      </w:r>
      <w:proofErr w:type="gramStart"/>
      <w:r w:rsidR="005F7720">
        <w:rPr>
          <w:color w:val="000000"/>
          <w:sz w:val="22"/>
          <w:szCs w:val="22"/>
          <w:lang w:val="en-GB"/>
        </w:rPr>
        <w:t xml:space="preserve">to </w:t>
      </w:r>
      <w:r w:rsidR="00033C2C">
        <w:rPr>
          <w:color w:val="000000"/>
          <w:sz w:val="22"/>
          <w:szCs w:val="22"/>
          <w:lang w:val="en-GB"/>
        </w:rPr>
        <w:t xml:space="preserve"> </w:t>
      </w:r>
      <w:r w:rsidR="001D3C60">
        <w:rPr>
          <w:color w:val="000000"/>
          <w:sz w:val="22"/>
          <w:szCs w:val="22"/>
          <w:lang w:val="en-GB"/>
        </w:rPr>
        <w:t>Debbie</w:t>
      </w:r>
      <w:proofErr w:type="gramEnd"/>
      <w:r w:rsidR="001D3C60">
        <w:rPr>
          <w:color w:val="000000"/>
          <w:sz w:val="22"/>
          <w:szCs w:val="22"/>
          <w:lang w:val="en-GB"/>
        </w:rPr>
        <w:t xml:space="preserve"> Hall and her family on the loss of Ernest “Scott” </w:t>
      </w:r>
      <w:proofErr w:type="spellStart"/>
      <w:r w:rsidR="001D3C60">
        <w:rPr>
          <w:color w:val="000000"/>
          <w:sz w:val="22"/>
          <w:szCs w:val="22"/>
          <w:lang w:val="en-GB"/>
        </w:rPr>
        <w:t>Bish</w:t>
      </w:r>
      <w:proofErr w:type="spellEnd"/>
      <w:r w:rsidR="001D3C60">
        <w:rPr>
          <w:color w:val="000000"/>
          <w:sz w:val="22"/>
          <w:szCs w:val="22"/>
          <w:lang w:val="en-GB"/>
        </w:rPr>
        <w:t xml:space="preserve"> on May 16.</w:t>
      </w:r>
    </w:p>
    <w:p w:rsidR="003045B2" w:rsidRDefault="006439CA" w:rsidP="00AE0A85">
      <w:pPr>
        <w:rPr>
          <w:color w:val="000000"/>
          <w:sz w:val="22"/>
          <w:szCs w:val="22"/>
          <w:lang w:val="en-GB"/>
        </w:rPr>
      </w:pPr>
      <w:r>
        <w:rPr>
          <w:rFonts w:ascii="Chicago" w:hAnsi="Chicago"/>
          <w:b/>
          <w:noProof/>
          <w:sz w:val="28"/>
          <w:szCs w:val="28"/>
        </w:rPr>
        <w:drawing>
          <wp:anchor distT="0" distB="0" distL="114300" distR="114300" simplePos="0" relativeHeight="251721728" behindDoc="0" locked="0" layoutInCell="1" allowOverlap="1" wp14:anchorId="5D6A85E0" wp14:editId="5A9EBF5C">
            <wp:simplePos x="0" y="0"/>
            <wp:positionH relativeFrom="column">
              <wp:posOffset>2378710</wp:posOffset>
            </wp:positionH>
            <wp:positionV relativeFrom="paragraph">
              <wp:posOffset>103505</wp:posOffset>
            </wp:positionV>
            <wp:extent cx="1437640" cy="1001395"/>
            <wp:effectExtent l="0" t="0" r="0" b="82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R2C.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7640" cy="1001395"/>
                    </a:xfrm>
                    <a:prstGeom prst="rect">
                      <a:avLst/>
                    </a:prstGeom>
                  </pic:spPr>
                </pic:pic>
              </a:graphicData>
            </a:graphic>
            <wp14:sizeRelH relativeFrom="page">
              <wp14:pctWidth>0</wp14:pctWidth>
            </wp14:sizeRelH>
            <wp14:sizeRelV relativeFrom="page">
              <wp14:pctHeight>0</wp14:pctHeight>
            </wp14:sizeRelV>
          </wp:anchor>
        </w:drawing>
      </w:r>
    </w:p>
    <w:p w:rsidR="003045B2" w:rsidRDefault="004A618D" w:rsidP="00AE0A85">
      <w:pPr>
        <w:rPr>
          <w:color w:val="000000"/>
          <w:sz w:val="22"/>
          <w:szCs w:val="22"/>
          <w:lang w:val="en-GB"/>
        </w:rPr>
      </w:pPr>
      <w:r w:rsidRPr="004A618D">
        <w:rPr>
          <w:b/>
          <w:color w:val="000000"/>
          <w:sz w:val="22"/>
          <w:szCs w:val="22"/>
          <w:lang w:val="en-GB"/>
        </w:rPr>
        <w:t>CONGRATULATIONS</w:t>
      </w:r>
      <w:r>
        <w:rPr>
          <w:color w:val="000000"/>
          <w:sz w:val="22"/>
          <w:szCs w:val="22"/>
          <w:lang w:val="en-GB"/>
        </w:rPr>
        <w:t xml:space="preserve"> to Sue Neely </w:t>
      </w:r>
      <w:proofErr w:type="spellStart"/>
      <w:r>
        <w:rPr>
          <w:color w:val="000000"/>
          <w:sz w:val="22"/>
          <w:szCs w:val="22"/>
          <w:lang w:val="en-GB"/>
        </w:rPr>
        <w:t>VanBrunt</w:t>
      </w:r>
      <w:proofErr w:type="spellEnd"/>
      <w:r>
        <w:rPr>
          <w:color w:val="000000"/>
          <w:sz w:val="22"/>
          <w:szCs w:val="22"/>
          <w:lang w:val="en-GB"/>
        </w:rPr>
        <w:t xml:space="preserve"> on her 25 years at the Board of Cooperative Educational Services (BOCES).  </w:t>
      </w:r>
      <w:r w:rsidR="00612CC5">
        <w:rPr>
          <w:color w:val="000000"/>
          <w:sz w:val="22"/>
          <w:szCs w:val="22"/>
          <w:lang w:val="en-GB"/>
        </w:rPr>
        <w:t>Sue was recognized for her achievement at the annual BOCES dinner meeting on May 15.</w:t>
      </w:r>
    </w:p>
    <w:p w:rsidR="00280A36" w:rsidRDefault="00280A36" w:rsidP="00AE0A85">
      <w:pPr>
        <w:rPr>
          <w:color w:val="000000"/>
          <w:sz w:val="22"/>
          <w:szCs w:val="22"/>
          <w:lang w:val="en-GB"/>
        </w:rPr>
      </w:pPr>
    </w:p>
    <w:p w:rsidR="00AF6F4C" w:rsidRDefault="00280A36" w:rsidP="000749B0">
      <w:pPr>
        <w:ind w:right="-144"/>
        <w:jc w:val="center"/>
        <w:rPr>
          <w:rFonts w:ascii="Bodoni Poster" w:hAnsi="Bodoni Poster"/>
          <w:sz w:val="28"/>
          <w:szCs w:val="28"/>
        </w:rPr>
      </w:pPr>
      <w:r>
        <w:rPr>
          <w:rFonts w:ascii="Bodoni Poster" w:hAnsi="Bodoni Poster"/>
          <w:noProof/>
          <w:sz w:val="28"/>
          <w:szCs w:val="28"/>
        </w:rPr>
        <w:drawing>
          <wp:anchor distT="0" distB="0" distL="114300" distR="114300" simplePos="0" relativeHeight="251713536" behindDoc="1" locked="0" layoutInCell="1" allowOverlap="1" wp14:anchorId="6E454E41" wp14:editId="73D80474">
            <wp:simplePos x="0" y="0"/>
            <wp:positionH relativeFrom="column">
              <wp:posOffset>7951</wp:posOffset>
            </wp:positionH>
            <wp:positionV relativeFrom="paragraph">
              <wp:posOffset>-1712</wp:posOffset>
            </wp:positionV>
            <wp:extent cx="3419060" cy="2290604"/>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ybug1c.tif"/>
                    <pic:cNvPicPr/>
                  </pic:nvPicPr>
                  <pic:blipFill>
                    <a:blip r:embed="rId21">
                      <a:extLst>
                        <a:ext uri="{28A0092B-C50C-407E-A947-70E740481C1C}">
                          <a14:useLocalDpi xmlns:a14="http://schemas.microsoft.com/office/drawing/2010/main" val="0"/>
                        </a:ext>
                      </a:extLst>
                    </a:blip>
                    <a:stretch>
                      <a:fillRect/>
                    </a:stretch>
                  </pic:blipFill>
                  <pic:spPr>
                    <a:xfrm>
                      <a:off x="0" y="0"/>
                      <a:ext cx="3419060" cy="2290604"/>
                    </a:xfrm>
                    <a:prstGeom prst="rect">
                      <a:avLst/>
                    </a:prstGeom>
                  </pic:spPr>
                </pic:pic>
              </a:graphicData>
            </a:graphic>
            <wp14:sizeRelH relativeFrom="page">
              <wp14:pctWidth>0</wp14:pctWidth>
            </wp14:sizeRelH>
            <wp14:sizeRelV relativeFrom="page">
              <wp14:pctHeight>0</wp14:pctHeight>
            </wp14:sizeRelV>
          </wp:anchor>
        </w:drawing>
      </w:r>
    </w:p>
    <w:p w:rsidR="00280A36" w:rsidRDefault="00280A36" w:rsidP="00280A36">
      <w:pPr>
        <w:jc w:val="center"/>
        <w:rPr>
          <w:b/>
          <w:bCs/>
          <w:sz w:val="28"/>
          <w:szCs w:val="28"/>
          <w:u w:val="single"/>
        </w:rPr>
      </w:pPr>
    </w:p>
    <w:p w:rsidR="00280A36" w:rsidRPr="00280A36" w:rsidRDefault="00280A36" w:rsidP="00280A36">
      <w:pPr>
        <w:jc w:val="center"/>
        <w:rPr>
          <w:b/>
          <w:bCs/>
          <w:sz w:val="16"/>
          <w:szCs w:val="16"/>
          <w:u w:val="single"/>
        </w:rPr>
      </w:pPr>
    </w:p>
    <w:p w:rsidR="00280A36" w:rsidRPr="00AE15A1" w:rsidRDefault="00280A36" w:rsidP="00280A36">
      <w:pPr>
        <w:jc w:val="center"/>
        <w:rPr>
          <w:b/>
          <w:bCs/>
          <w:sz w:val="28"/>
          <w:szCs w:val="28"/>
          <w:u w:val="single"/>
        </w:rPr>
      </w:pPr>
      <w:r>
        <w:rPr>
          <w:b/>
          <w:bCs/>
          <w:sz w:val="28"/>
          <w:szCs w:val="28"/>
          <w:u w:val="single"/>
        </w:rPr>
        <w:t>JUNE</w:t>
      </w:r>
      <w:r w:rsidRPr="00AE15A1">
        <w:rPr>
          <w:b/>
          <w:bCs/>
          <w:sz w:val="28"/>
          <w:szCs w:val="28"/>
          <w:u w:val="single"/>
        </w:rPr>
        <w:t xml:space="preserve"> BOARD MEETINGS</w:t>
      </w:r>
    </w:p>
    <w:p w:rsidR="00280A36" w:rsidRDefault="00280A36" w:rsidP="00280A36">
      <w:pPr>
        <w:jc w:val="center"/>
        <w:rPr>
          <w:b/>
          <w:bCs/>
        </w:rPr>
      </w:pPr>
      <w:r>
        <w:rPr>
          <w:b/>
          <w:bCs/>
        </w:rPr>
        <w:t xml:space="preserve">     Monday, June 2 @ 6 PM – </w:t>
      </w:r>
    </w:p>
    <w:p w:rsidR="00280A36" w:rsidRDefault="00280A36" w:rsidP="00280A36">
      <w:pPr>
        <w:jc w:val="center"/>
        <w:rPr>
          <w:b/>
          <w:bCs/>
        </w:rPr>
      </w:pPr>
      <w:r>
        <w:rPr>
          <w:b/>
          <w:bCs/>
        </w:rPr>
        <w:t xml:space="preserve">    Board of Education</w:t>
      </w:r>
    </w:p>
    <w:p w:rsidR="00280A36" w:rsidRDefault="00280A36" w:rsidP="00280A36">
      <w:pPr>
        <w:jc w:val="center"/>
        <w:rPr>
          <w:b/>
          <w:bCs/>
        </w:rPr>
      </w:pPr>
      <w:r>
        <w:rPr>
          <w:b/>
          <w:bCs/>
        </w:rPr>
        <w:t xml:space="preserve">   Tuesday, June 10:</w:t>
      </w:r>
      <w:r w:rsidRPr="00AE15A1">
        <w:rPr>
          <w:b/>
          <w:bCs/>
        </w:rPr>
        <w:t xml:space="preserve"> </w:t>
      </w:r>
    </w:p>
    <w:p w:rsidR="00280A36" w:rsidRDefault="00280A36" w:rsidP="00280A36">
      <w:pPr>
        <w:jc w:val="center"/>
        <w:rPr>
          <w:b/>
          <w:bCs/>
        </w:rPr>
      </w:pPr>
      <w:r>
        <w:rPr>
          <w:b/>
          <w:bCs/>
        </w:rPr>
        <w:t xml:space="preserve">       4:30 p.m. Board of Christian Mission</w:t>
      </w:r>
    </w:p>
    <w:p w:rsidR="00280A36" w:rsidRDefault="00280A36" w:rsidP="00280A36">
      <w:pPr>
        <w:jc w:val="center"/>
        <w:rPr>
          <w:b/>
          <w:bCs/>
        </w:rPr>
      </w:pPr>
      <w:r>
        <w:rPr>
          <w:b/>
          <w:bCs/>
        </w:rPr>
        <w:t xml:space="preserve">   6 pm Diaconate</w:t>
      </w:r>
    </w:p>
    <w:p w:rsidR="00280A36" w:rsidRPr="00425782" w:rsidRDefault="00280A36" w:rsidP="00280A36">
      <w:pPr>
        <w:jc w:val="center"/>
        <w:rPr>
          <w:b/>
          <w:bCs/>
        </w:rPr>
      </w:pPr>
      <w:r w:rsidRPr="00AE15A1">
        <w:rPr>
          <w:b/>
          <w:bCs/>
        </w:rPr>
        <w:t xml:space="preserve"> </w:t>
      </w:r>
      <w:r>
        <w:rPr>
          <w:b/>
          <w:bCs/>
        </w:rPr>
        <w:t xml:space="preserve">  </w:t>
      </w:r>
      <w:r w:rsidRPr="00AE15A1">
        <w:rPr>
          <w:b/>
          <w:bCs/>
        </w:rPr>
        <w:t>7 pm - Trustees</w:t>
      </w:r>
      <w:r>
        <w:rPr>
          <w:bCs/>
        </w:rPr>
        <w:t xml:space="preserve"> </w:t>
      </w:r>
    </w:p>
    <w:p w:rsidR="00280A36" w:rsidRDefault="00280A36" w:rsidP="008F6DAF">
      <w:pPr>
        <w:jc w:val="center"/>
        <w:rPr>
          <w:rFonts w:ascii="Georgia" w:hAnsi="Georgia"/>
          <w:i/>
          <w:iCs/>
          <w:sz w:val="32"/>
          <w:szCs w:val="32"/>
        </w:rPr>
      </w:pPr>
    </w:p>
    <w:p w:rsidR="00280A36" w:rsidRPr="00280A36" w:rsidRDefault="00280A36" w:rsidP="008F6DAF">
      <w:pPr>
        <w:jc w:val="center"/>
        <w:rPr>
          <w:b/>
          <w:bCs/>
          <w:sz w:val="16"/>
          <w:szCs w:val="16"/>
          <w:u w:val="single"/>
        </w:rPr>
      </w:pPr>
    </w:p>
    <w:p w:rsidR="003E2366" w:rsidRPr="00425782" w:rsidRDefault="00FF70A4" w:rsidP="00280A36">
      <w:pPr>
        <w:jc w:val="center"/>
        <w:rPr>
          <w:b/>
          <w:bCs/>
        </w:rPr>
      </w:pPr>
      <w:r>
        <w:rPr>
          <w:b/>
          <w:bCs/>
          <w:sz w:val="28"/>
          <w:szCs w:val="28"/>
          <w:u w:val="single"/>
        </w:rPr>
        <w:t xml:space="preserve">     </w:t>
      </w:r>
    </w:p>
    <w:p w:rsidR="00280A36" w:rsidRDefault="00280A36" w:rsidP="008A3AD7">
      <w:pPr>
        <w:ind w:right="-144"/>
        <w:jc w:val="center"/>
        <w:rPr>
          <w:b/>
          <w:noProof/>
        </w:rPr>
      </w:pPr>
    </w:p>
    <w:p w:rsidR="00280A36" w:rsidRDefault="00280A36" w:rsidP="008A3AD7">
      <w:pPr>
        <w:ind w:right="-144"/>
        <w:jc w:val="center"/>
        <w:rPr>
          <w:b/>
        </w:rPr>
      </w:pPr>
    </w:p>
    <w:p w:rsidR="00A87FBD" w:rsidRPr="00BC7C6B" w:rsidRDefault="00A87FBD" w:rsidP="00A87FBD">
      <w:pPr>
        <w:ind w:right="-144"/>
        <w:jc w:val="center"/>
        <w:rPr>
          <w:rFonts w:ascii="Bodoni Poster" w:hAnsi="Bodoni Poster"/>
          <w:b/>
          <w:sz w:val="32"/>
          <w:szCs w:val="32"/>
        </w:rPr>
      </w:pPr>
      <w:r>
        <w:rPr>
          <w:b/>
          <w:noProof/>
        </w:rPr>
        <w:drawing>
          <wp:anchor distT="0" distB="0" distL="114300" distR="114300" simplePos="0" relativeHeight="251709440" behindDoc="0" locked="0" layoutInCell="1" allowOverlap="1" wp14:anchorId="412FC51C" wp14:editId="60A99D75">
            <wp:simplePos x="0" y="0"/>
            <wp:positionH relativeFrom="column">
              <wp:posOffset>120650</wp:posOffset>
            </wp:positionH>
            <wp:positionV relativeFrom="paragraph">
              <wp:posOffset>15240</wp:posOffset>
            </wp:positionV>
            <wp:extent cx="1995805" cy="1200150"/>
            <wp:effectExtent l="0" t="0" r="444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4c.tif"/>
                    <pic:cNvPicPr/>
                  </pic:nvPicPr>
                  <pic:blipFill>
                    <a:blip r:embed="rId22">
                      <a:extLst>
                        <a:ext uri="{28A0092B-C50C-407E-A947-70E740481C1C}">
                          <a14:useLocalDpi xmlns:a14="http://schemas.microsoft.com/office/drawing/2010/main" val="0"/>
                        </a:ext>
                      </a:extLst>
                    </a:blip>
                    <a:stretch>
                      <a:fillRect/>
                    </a:stretch>
                  </pic:blipFill>
                  <pic:spPr>
                    <a:xfrm>
                      <a:off x="0" y="0"/>
                      <a:ext cx="1995805" cy="1200150"/>
                    </a:xfrm>
                    <a:prstGeom prst="rect">
                      <a:avLst/>
                    </a:prstGeom>
                  </pic:spPr>
                </pic:pic>
              </a:graphicData>
            </a:graphic>
            <wp14:sizeRelH relativeFrom="page">
              <wp14:pctWidth>0</wp14:pctWidth>
            </wp14:sizeRelH>
            <wp14:sizeRelV relativeFrom="page">
              <wp14:pctHeight>0</wp14:pctHeight>
            </wp14:sizeRelV>
          </wp:anchor>
        </w:drawing>
      </w:r>
      <w:r>
        <w:rPr>
          <w:rFonts w:ascii="Bodoni Poster" w:hAnsi="Bodoni Poster"/>
          <w:b/>
          <w:sz w:val="32"/>
          <w:szCs w:val="32"/>
        </w:rPr>
        <w:t>2</w:t>
      </w:r>
      <w:r w:rsidRPr="00752851">
        <w:rPr>
          <w:rFonts w:ascii="Bodoni Poster" w:hAnsi="Bodoni Poster"/>
          <w:b/>
          <w:sz w:val="32"/>
          <w:szCs w:val="32"/>
          <w:vertAlign w:val="superscript"/>
        </w:rPr>
        <w:t>nd</w:t>
      </w:r>
      <w:r>
        <w:rPr>
          <w:rFonts w:ascii="Bodoni Poster" w:hAnsi="Bodoni Poster"/>
          <w:b/>
          <w:sz w:val="32"/>
          <w:szCs w:val="32"/>
        </w:rPr>
        <w:t xml:space="preserve"> </w:t>
      </w:r>
      <w:r w:rsidRPr="00BC7C6B">
        <w:rPr>
          <w:rFonts w:ascii="Bodoni Poster" w:hAnsi="Bodoni Poster"/>
          <w:b/>
          <w:sz w:val="32"/>
          <w:szCs w:val="32"/>
        </w:rPr>
        <w:t>SPR</w:t>
      </w:r>
      <w:r>
        <w:rPr>
          <w:rFonts w:ascii="Bodoni Poster" w:hAnsi="Bodoni Poster"/>
          <w:b/>
          <w:sz w:val="32"/>
          <w:szCs w:val="32"/>
        </w:rPr>
        <w:t>ING CLEAN-UP DAY SATURDAY, JUNE 7</w:t>
      </w:r>
    </w:p>
    <w:p w:rsidR="00A87FBD" w:rsidRDefault="00A87FBD" w:rsidP="00A87FBD">
      <w:r>
        <w:rPr>
          <w:color w:val="000000"/>
        </w:rPr>
        <w:t xml:space="preserve">Come </w:t>
      </w:r>
      <w:r w:rsidRPr="009628AC">
        <w:t>help with our</w:t>
      </w:r>
      <w:r>
        <w:t xml:space="preserve"> second</w:t>
      </w:r>
      <w:r w:rsidRPr="009628AC">
        <w:t xml:space="preserve"> </w:t>
      </w:r>
      <w:r>
        <w:rPr>
          <w:color w:val="000000"/>
        </w:rPr>
        <w:t xml:space="preserve">property </w:t>
      </w:r>
      <w:r w:rsidRPr="009628AC">
        <w:t>and facilities</w:t>
      </w:r>
      <w:r>
        <w:rPr>
          <w:color w:val="1F497D"/>
        </w:rPr>
        <w:t xml:space="preserve"> </w:t>
      </w:r>
      <w:r>
        <w:rPr>
          <w:color w:val="000000"/>
        </w:rPr>
        <w:t>clean</w:t>
      </w:r>
      <w:r w:rsidRPr="009628AC">
        <w:t>-up</w:t>
      </w:r>
      <w:r>
        <w:t xml:space="preserve"> this year Saturday, June 7</w:t>
      </w:r>
      <w:r>
        <w:rPr>
          <w:vertAlign w:val="superscript"/>
        </w:rPr>
        <w:t>th</w:t>
      </w:r>
      <w:r>
        <w:t>.  W</w:t>
      </w:r>
      <w:r w:rsidRPr="009628AC">
        <w:t>ork will begi</w:t>
      </w:r>
      <w:r>
        <w:t xml:space="preserve">n at </w:t>
      </w:r>
      <w:r w:rsidRPr="009628AC">
        <w:t xml:space="preserve">9AM.  If you’d like further information, </w:t>
      </w:r>
      <w:r>
        <w:rPr>
          <w:color w:val="000000"/>
        </w:rPr>
        <w:t xml:space="preserve">please contact Dave Anderson who will be overseeing the event.  </w:t>
      </w:r>
      <w:r w:rsidRPr="009628AC">
        <w:t>Drinks and refreshments will be made available for all who help with</w:t>
      </w:r>
      <w:r>
        <w:t xml:space="preserve"> the clean-up efforts.  We </w:t>
      </w:r>
      <w:r w:rsidRPr="009628AC">
        <w:t xml:space="preserve">welcome any help we can get, even if you can only stay for an hour or two.  </w:t>
      </w:r>
      <w:r>
        <w:t>Hope to see you on the 7</w:t>
      </w:r>
      <w:r w:rsidRPr="00752851">
        <w:rPr>
          <w:vertAlign w:val="superscript"/>
        </w:rPr>
        <w:t>th</w:t>
      </w:r>
      <w:r w:rsidRPr="009628AC">
        <w:t>!!!</w:t>
      </w:r>
    </w:p>
    <w:p w:rsidR="00280A36" w:rsidRDefault="00280A36" w:rsidP="00280A36">
      <w:pPr>
        <w:ind w:right="-144"/>
        <w:jc w:val="center"/>
      </w:pPr>
      <w:r>
        <w:rPr>
          <w:noProof/>
        </w:rPr>
        <w:drawing>
          <wp:inline distT="0" distB="0" distL="0" distR="0" wp14:anchorId="660A8CFC" wp14:editId="3DCF8693">
            <wp:extent cx="1391479" cy="9790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3991" cy="980858"/>
                    </a:xfrm>
                    <a:prstGeom prst="rect">
                      <a:avLst/>
                    </a:prstGeom>
                    <a:noFill/>
                  </pic:spPr>
                </pic:pic>
              </a:graphicData>
            </a:graphic>
          </wp:inline>
        </w:drawing>
      </w:r>
    </w:p>
    <w:p w:rsidR="00280A36" w:rsidRPr="00280A36" w:rsidRDefault="00280A36" w:rsidP="00280A36">
      <w:pPr>
        <w:ind w:firstLine="720"/>
        <w:rPr>
          <w:rStyle w:val="Hyperlink"/>
          <w:b/>
        </w:rPr>
      </w:pPr>
      <w:r>
        <w:t xml:space="preserve">        </w:t>
      </w:r>
      <w:r w:rsidRPr="006439CA">
        <w:rPr>
          <w:b/>
        </w:rPr>
        <w:t>www.oleanfirstbaptist.</w:t>
      </w:r>
      <w:r w:rsidR="006439CA">
        <w:rPr>
          <w:b/>
        </w:rPr>
        <w:t>com</w:t>
      </w:r>
    </w:p>
    <w:p w:rsidR="00A87FBD" w:rsidRPr="00B06EFD" w:rsidRDefault="00A87FBD" w:rsidP="00A87FBD">
      <w:pPr>
        <w:tabs>
          <w:tab w:val="left" w:pos="0"/>
          <w:tab w:val="left" w:pos="1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jc w:val="center"/>
        <w:rPr>
          <w:b/>
          <w:sz w:val="28"/>
          <w:szCs w:val="28"/>
        </w:rPr>
      </w:pPr>
      <w:r w:rsidRPr="00B06EFD">
        <w:rPr>
          <w:b/>
          <w:sz w:val="28"/>
          <w:szCs w:val="28"/>
        </w:rPr>
        <w:lastRenderedPageBreak/>
        <w:t>FATHER’S DAY WILL BE SPECIAL!</w:t>
      </w:r>
    </w:p>
    <w:p w:rsidR="00A87FBD" w:rsidRDefault="00A87FBD" w:rsidP="00A87FBD">
      <w:r>
        <w:t xml:space="preserve">We have a very special day planned during worship and the fellowship hour on June 15.  Every dad will also get a gift PLUS we have </w:t>
      </w:r>
      <w:r w:rsidRPr="00A01773">
        <w:rPr>
          <w:b/>
        </w:rPr>
        <w:t>something special for every dad who brings a child, grandchild or foster child with them to worship!</w:t>
      </w:r>
      <w:r>
        <w:t xml:space="preserve">  Start talking to the kids (of any age) in your life now so they will plan to join you!  In-laws count too!</w:t>
      </w:r>
    </w:p>
    <w:p w:rsidR="00EF4E71" w:rsidRDefault="00280A36" w:rsidP="00280A36">
      <w:pPr>
        <w:jc w:val="center"/>
        <w:rPr>
          <w:rFonts w:ascii="Chicago" w:hAnsi="Chicago"/>
          <w:b/>
          <w:sz w:val="28"/>
          <w:szCs w:val="28"/>
        </w:rPr>
      </w:pPr>
      <w:r>
        <w:rPr>
          <w:rFonts w:ascii="Chicago" w:hAnsi="Chicago"/>
          <w:b/>
          <w:sz w:val="28"/>
          <w:szCs w:val="28"/>
        </w:rPr>
        <w:t xml:space="preserve">SUMMER </w:t>
      </w:r>
      <w:r w:rsidR="00EF4E71">
        <w:rPr>
          <w:rFonts w:ascii="Chicago" w:hAnsi="Chicago"/>
          <w:b/>
          <w:sz w:val="28"/>
          <w:szCs w:val="28"/>
        </w:rPr>
        <w:t>OUTINGS</w:t>
      </w:r>
    </w:p>
    <w:p w:rsidR="00280A36" w:rsidRDefault="00280A36" w:rsidP="00280A36">
      <w:pPr>
        <w:jc w:val="center"/>
        <w:rPr>
          <w:rFonts w:ascii="Chicago" w:hAnsi="Chicago"/>
          <w:b/>
          <w:sz w:val="28"/>
          <w:szCs w:val="28"/>
        </w:rPr>
      </w:pPr>
      <w:r>
        <w:rPr>
          <w:rFonts w:ascii="Chicago" w:hAnsi="Chicago"/>
          <w:b/>
          <w:sz w:val="28"/>
          <w:szCs w:val="28"/>
        </w:rPr>
        <w:t>OPPORTUNITIES</w:t>
      </w:r>
    </w:p>
    <w:p w:rsidR="00280A36" w:rsidRDefault="00280A36" w:rsidP="00280A36">
      <w:pPr>
        <w:widowControl w:val="0"/>
        <w:tabs>
          <w:tab w:val="left" w:pos="0"/>
          <w:tab w:val="left" w:pos="1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autoSpaceDE w:val="0"/>
        <w:autoSpaceDN w:val="0"/>
        <w:adjustRightInd w:val="0"/>
      </w:pPr>
      <w:r>
        <w:t>The results from the poll we took last month are in and here is our summer outing schedule this year:</w:t>
      </w:r>
    </w:p>
    <w:p w:rsidR="00280A36" w:rsidRDefault="00280A36" w:rsidP="00280A36">
      <w:pPr>
        <w:pStyle w:val="ListParagraph"/>
        <w:widowControl w:val="0"/>
        <w:numPr>
          <w:ilvl w:val="0"/>
          <w:numId w:val="22"/>
        </w:numPr>
        <w:tabs>
          <w:tab w:val="left" w:pos="0"/>
          <w:tab w:val="left" w:pos="1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autoSpaceDE w:val="0"/>
        <w:autoSpaceDN w:val="0"/>
        <w:adjustRightInd w:val="0"/>
      </w:pPr>
      <w:r w:rsidRPr="00280A36">
        <w:rPr>
          <w:b/>
        </w:rPr>
        <w:t>FIRST SUNDAY PICNICS AND VESPERS</w:t>
      </w:r>
      <w:r>
        <w:t xml:space="preserve"> will be held June 1 at Rock City Park, July 6 at Allegany State Park and August 3 at Stoney Brook State Park. </w:t>
      </w:r>
    </w:p>
    <w:p w:rsidR="00280A36" w:rsidRDefault="00280A36" w:rsidP="00280A36">
      <w:pPr>
        <w:pStyle w:val="ListParagraph"/>
        <w:widowControl w:val="0"/>
        <w:numPr>
          <w:ilvl w:val="0"/>
          <w:numId w:val="22"/>
        </w:numPr>
        <w:tabs>
          <w:tab w:val="left" w:pos="0"/>
          <w:tab w:val="left" w:pos="1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autoSpaceDE w:val="0"/>
        <w:autoSpaceDN w:val="0"/>
        <w:adjustRightInd w:val="0"/>
      </w:pPr>
      <w:r w:rsidRPr="00280A36">
        <w:rPr>
          <w:b/>
        </w:rPr>
        <w:t xml:space="preserve">BUFFALO BISONS GAMES </w:t>
      </w:r>
      <w:r w:rsidRPr="00280A36">
        <w:t xml:space="preserve">will </w:t>
      </w:r>
      <w:r>
        <w:t>be attended on Thursday June 26 (game starts at 1 pm) and on Friday, August 22 (game starts at 7 pm)</w:t>
      </w:r>
    </w:p>
    <w:p w:rsidR="00280A36" w:rsidRDefault="00280A36" w:rsidP="00280A36">
      <w:pPr>
        <w:pStyle w:val="ListParagraph"/>
        <w:widowControl w:val="0"/>
        <w:numPr>
          <w:ilvl w:val="0"/>
          <w:numId w:val="22"/>
        </w:numPr>
        <w:tabs>
          <w:tab w:val="left" w:pos="0"/>
          <w:tab w:val="left" w:pos="1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autoSpaceDE w:val="0"/>
        <w:autoSpaceDN w:val="0"/>
        <w:adjustRightInd w:val="0"/>
      </w:pPr>
      <w:r w:rsidRPr="00280A36">
        <w:rPr>
          <w:b/>
        </w:rPr>
        <w:t>THE CORNING GLASS MUSEUM AND ROCKWELL MUSEUM OF WESTERN ART TOURS</w:t>
      </w:r>
      <w:r>
        <w:t xml:space="preserve"> will occur on Saturday, July 19.</w:t>
      </w:r>
    </w:p>
    <w:p w:rsidR="00280A36" w:rsidRDefault="00280A36" w:rsidP="00280A36">
      <w:pPr>
        <w:pStyle w:val="ListParagraph"/>
        <w:widowControl w:val="0"/>
        <w:numPr>
          <w:ilvl w:val="0"/>
          <w:numId w:val="23"/>
        </w:numPr>
        <w:tabs>
          <w:tab w:val="left" w:pos="0"/>
          <w:tab w:val="left" w:pos="1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autoSpaceDE w:val="0"/>
        <w:autoSpaceDN w:val="0"/>
        <w:adjustRightInd w:val="0"/>
      </w:pPr>
      <w:r w:rsidRPr="00280A36">
        <w:rPr>
          <w:b/>
        </w:rPr>
        <w:t>PITTSBURGH PIRATES VS. NY METS</w:t>
      </w:r>
      <w:r>
        <w:t xml:space="preserve"> Game on Saturday, June 28 (game starts at 4 pm)</w:t>
      </w:r>
    </w:p>
    <w:p w:rsidR="00280A36" w:rsidRDefault="00280A36" w:rsidP="00280A36">
      <w:pPr>
        <w:pStyle w:val="ListParagraph"/>
        <w:widowControl w:val="0"/>
        <w:numPr>
          <w:ilvl w:val="0"/>
          <w:numId w:val="23"/>
        </w:numPr>
        <w:tabs>
          <w:tab w:val="left" w:pos="0"/>
          <w:tab w:val="left" w:pos="1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autoSpaceDE w:val="0"/>
        <w:autoSpaceDN w:val="0"/>
        <w:adjustRightInd w:val="0"/>
      </w:pPr>
      <w:r w:rsidRPr="00280A36">
        <w:rPr>
          <w:b/>
        </w:rPr>
        <w:t>ODOSAGIH CONCERTS</w:t>
      </w:r>
      <w:r>
        <w:t xml:space="preserve"> on July 26 (The Skyline Boys Quartet) and on August 23 (</w:t>
      </w:r>
      <w:proofErr w:type="spellStart"/>
      <w:r>
        <w:t>Ryon</w:t>
      </w:r>
      <w:proofErr w:type="spellEnd"/>
      <w:r>
        <w:t xml:space="preserve"> and Friends Ventriloquist)</w:t>
      </w:r>
    </w:p>
    <w:p w:rsidR="00280A36" w:rsidRPr="00280A36" w:rsidRDefault="00280A36" w:rsidP="00280A36">
      <w:pPr>
        <w:widowControl w:val="0"/>
        <w:tabs>
          <w:tab w:val="left" w:pos="0"/>
          <w:tab w:val="left" w:pos="18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 w:val="left" w:pos="10656"/>
          <w:tab w:val="left" w:pos="10944"/>
          <w:tab w:val="left" w:pos="11232"/>
          <w:tab w:val="left" w:pos="11520"/>
          <w:tab w:val="left" w:pos="11808"/>
          <w:tab w:val="left" w:pos="12096"/>
          <w:tab w:val="left" w:pos="12384"/>
          <w:tab w:val="left" w:pos="12672"/>
          <w:tab w:val="left" w:pos="12960"/>
          <w:tab w:val="left" w:pos="13248"/>
          <w:tab w:val="left" w:pos="13536"/>
          <w:tab w:val="left" w:pos="13824"/>
          <w:tab w:val="left" w:pos="14112"/>
        </w:tabs>
        <w:autoSpaceDE w:val="0"/>
        <w:autoSpaceDN w:val="0"/>
        <w:adjustRightInd w:val="0"/>
        <w:rPr>
          <w:sz w:val="16"/>
          <w:szCs w:val="16"/>
        </w:rPr>
      </w:pPr>
    </w:p>
    <w:p w:rsidR="00280A36" w:rsidRDefault="00280A36" w:rsidP="00280A36">
      <w:pPr>
        <w:rPr>
          <w:color w:val="000000"/>
          <w:lang w:val="en-GB"/>
        </w:rPr>
      </w:pPr>
      <w:r>
        <w:rPr>
          <w:color w:val="000000"/>
          <w:lang w:val="en-GB"/>
        </w:rPr>
        <w:t>Sign up on the bulletin insert or call the church office to be included in the group from FBC.</w:t>
      </w:r>
    </w:p>
    <w:p w:rsidR="00280A36" w:rsidRPr="00B06EFD" w:rsidRDefault="00280A36" w:rsidP="00280A36">
      <w:pPr>
        <w:rPr>
          <w:color w:val="000000"/>
          <w:sz w:val="20"/>
          <w:szCs w:val="20"/>
          <w:lang w:val="en-GB"/>
        </w:rPr>
      </w:pPr>
    </w:p>
    <w:p w:rsidR="00280A36" w:rsidRPr="008A01C3" w:rsidRDefault="00280A36" w:rsidP="00280A36">
      <w:pPr>
        <w:rPr>
          <w:color w:val="000000"/>
          <w:lang w:val="en-GB"/>
        </w:rPr>
      </w:pPr>
      <w:r>
        <w:rPr>
          <w:b/>
          <w:noProof/>
          <w:color w:val="000000"/>
        </w:rPr>
        <w:drawing>
          <wp:anchor distT="0" distB="0" distL="114300" distR="114300" simplePos="0" relativeHeight="251715584" behindDoc="0" locked="0" layoutInCell="1" allowOverlap="1" wp14:anchorId="5AF0760F" wp14:editId="55EE12A3">
            <wp:simplePos x="0" y="0"/>
            <wp:positionH relativeFrom="column">
              <wp:posOffset>15240</wp:posOffset>
            </wp:positionH>
            <wp:positionV relativeFrom="paragraph">
              <wp:posOffset>90805</wp:posOffset>
            </wp:positionV>
            <wp:extent cx="1243965" cy="86550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3965" cy="865505"/>
                    </a:xfrm>
                    <a:prstGeom prst="rect">
                      <a:avLst/>
                    </a:prstGeom>
                    <a:noFill/>
                  </pic:spPr>
                </pic:pic>
              </a:graphicData>
            </a:graphic>
            <wp14:sizeRelH relativeFrom="page">
              <wp14:pctWidth>0</wp14:pctWidth>
            </wp14:sizeRelH>
            <wp14:sizeRelV relativeFrom="page">
              <wp14:pctHeight>0</wp14:pctHeight>
            </wp14:sizeRelV>
          </wp:anchor>
        </w:drawing>
      </w:r>
      <w:r w:rsidRPr="008A01C3">
        <w:rPr>
          <w:b/>
          <w:color w:val="000000"/>
          <w:lang w:val="en-GB"/>
        </w:rPr>
        <w:t>All-Church Picnic at War Vets Park</w:t>
      </w:r>
      <w:r>
        <w:rPr>
          <w:b/>
          <w:color w:val="000000"/>
          <w:lang w:val="en-GB"/>
        </w:rPr>
        <w:t xml:space="preserve"> on August 17.  </w:t>
      </w:r>
      <w:r>
        <w:rPr>
          <w:color w:val="000000"/>
          <w:lang w:val="en-GB"/>
        </w:rPr>
        <w:t xml:space="preserve">We will meet in the pavilion at 11:30 for an intergenerational Sunday </w:t>
      </w:r>
      <w:proofErr w:type="gramStart"/>
      <w:r>
        <w:rPr>
          <w:color w:val="000000"/>
          <w:lang w:val="en-GB"/>
        </w:rPr>
        <w:t>School</w:t>
      </w:r>
      <w:proofErr w:type="gramEnd"/>
      <w:r>
        <w:rPr>
          <w:color w:val="000000"/>
          <w:lang w:val="en-GB"/>
        </w:rPr>
        <w:t xml:space="preserve"> lesson led by Pastor Dan followed by a picnic, games and the opportunity to go swimming at the city pool</w:t>
      </w:r>
    </w:p>
    <w:p w:rsidR="00280A36" w:rsidRPr="00B06EFD" w:rsidRDefault="00280A36" w:rsidP="00280A36">
      <w:pPr>
        <w:widowControl w:val="0"/>
        <w:tabs>
          <w:tab w:val="left" w:pos="-1022"/>
          <w:tab w:val="left" w:pos="-720"/>
          <w:tab w:val="left" w:pos="360"/>
          <w:tab w:val="left" w:pos="720"/>
          <w:tab w:val="left" w:pos="1080"/>
          <w:tab w:val="left" w:pos="1440"/>
          <w:tab w:val="left" w:pos="1800"/>
          <w:tab w:val="left" w:pos="2160"/>
          <w:tab w:val="left" w:pos="2520"/>
          <w:tab w:val="left" w:pos="2880"/>
          <w:tab w:val="left" w:pos="3240"/>
          <w:tab w:val="left" w:pos="3600"/>
          <w:tab w:val="left" w:pos="5760"/>
        </w:tabs>
        <w:autoSpaceDE w:val="0"/>
        <w:autoSpaceDN w:val="0"/>
        <w:adjustRightInd w:val="0"/>
        <w:spacing w:line="225" w:lineRule="auto"/>
        <w:jc w:val="center"/>
        <w:rPr>
          <w:rFonts w:ascii="Chicago" w:hAnsi="Chicago"/>
          <w:b/>
          <w:sz w:val="20"/>
          <w:szCs w:val="20"/>
        </w:rPr>
      </w:pPr>
    </w:p>
    <w:p w:rsidR="00280A36" w:rsidRPr="009628AC" w:rsidRDefault="00280A36" w:rsidP="00280A36">
      <w:pPr>
        <w:jc w:val="center"/>
        <w:rPr>
          <w:rFonts w:ascii="Bodoni Poster" w:hAnsi="Bodoni Poster"/>
          <w:b/>
          <w:sz w:val="32"/>
          <w:szCs w:val="32"/>
        </w:rPr>
      </w:pPr>
      <w:r w:rsidRPr="009628AC">
        <w:rPr>
          <w:rFonts w:ascii="Bodoni Poster" w:hAnsi="Bodoni Poster"/>
          <w:b/>
          <w:sz w:val="32"/>
          <w:szCs w:val="32"/>
        </w:rPr>
        <w:t xml:space="preserve">VBC SCHEDULED FOR </w:t>
      </w:r>
    </w:p>
    <w:p w:rsidR="00280A36" w:rsidRPr="009628AC" w:rsidRDefault="00280A36" w:rsidP="00280A36">
      <w:pPr>
        <w:jc w:val="center"/>
        <w:rPr>
          <w:rFonts w:ascii="Bodoni Poster" w:hAnsi="Bodoni Poster"/>
          <w:b/>
          <w:sz w:val="32"/>
          <w:szCs w:val="32"/>
        </w:rPr>
      </w:pPr>
      <w:r w:rsidRPr="009628AC">
        <w:rPr>
          <w:rFonts w:ascii="Bodoni Poster" w:hAnsi="Bodoni Poster"/>
          <w:b/>
          <w:sz w:val="32"/>
          <w:szCs w:val="32"/>
        </w:rPr>
        <w:t>JUNE 30-JULY 2</w:t>
      </w:r>
    </w:p>
    <w:p w:rsidR="00280A36" w:rsidRDefault="00280A36" w:rsidP="00280A36">
      <w:pPr>
        <w:jc w:val="both"/>
      </w:pPr>
      <w:r>
        <w:t xml:space="preserve">Mark your calendars now and spread the word!  </w:t>
      </w:r>
      <w:r w:rsidRPr="00A90773">
        <w:rPr>
          <w:b/>
        </w:rPr>
        <w:t>Vacation Bible Camp</w:t>
      </w:r>
      <w:r>
        <w:t xml:space="preserve"> will run Monday through Wednesday from 8 am – 5 pm and it will have a NASCAR theme!  Plan to join our “pit crew” and bring your kids, grandkids and neighbors for this exciting outreach!</w:t>
      </w:r>
    </w:p>
    <w:p w:rsidR="00612CC5" w:rsidRDefault="00612CC5" w:rsidP="00A87FBD"/>
    <w:p w:rsidR="00B63E50" w:rsidRPr="000F3B99" w:rsidRDefault="00B63E50" w:rsidP="00B63E50">
      <w:pPr>
        <w:rPr>
          <w:b/>
        </w:rPr>
      </w:pPr>
      <w:proofErr w:type="gramStart"/>
      <w:r>
        <w:rPr>
          <w:rFonts w:ascii="Bodoni MT Black" w:hAnsi="Bodoni MT Black"/>
          <w:b/>
          <w:i/>
          <w:sz w:val="28"/>
          <w:szCs w:val="28"/>
        </w:rPr>
        <w:t>F</w:t>
      </w:r>
      <w:r w:rsidRPr="000F3B99">
        <w:rPr>
          <w:rFonts w:ascii="Bodoni MT Black" w:hAnsi="Bodoni MT Black"/>
          <w:b/>
          <w:i/>
          <w:sz w:val="28"/>
          <w:szCs w:val="28"/>
        </w:rPr>
        <w:t>ROM THE PASTOR’S HEART….</w:t>
      </w:r>
      <w:proofErr w:type="gramEnd"/>
      <w:r w:rsidRPr="000F3B99">
        <w:rPr>
          <w:b/>
          <w:noProof/>
        </w:rPr>
        <w:drawing>
          <wp:anchor distT="0" distB="0" distL="114300" distR="114300" simplePos="0" relativeHeight="251711488" behindDoc="0" locked="0" layoutInCell="1" allowOverlap="1" wp14:anchorId="3D43036F" wp14:editId="4EE77E08">
            <wp:simplePos x="0" y="0"/>
            <wp:positionH relativeFrom="column">
              <wp:posOffset>55245</wp:posOffset>
            </wp:positionH>
            <wp:positionV relativeFrom="paragraph">
              <wp:posOffset>-100330</wp:posOffset>
            </wp:positionV>
            <wp:extent cx="1371600" cy="1085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1085850"/>
                    </a:xfrm>
                    <a:prstGeom prst="rect">
                      <a:avLst/>
                    </a:prstGeom>
                    <a:noFill/>
                  </pic:spPr>
                </pic:pic>
              </a:graphicData>
            </a:graphic>
            <wp14:sizeRelH relativeFrom="page">
              <wp14:pctWidth>0</wp14:pctWidth>
            </wp14:sizeRelH>
            <wp14:sizeRelV relativeFrom="page">
              <wp14:pctHeight>0</wp14:pctHeight>
            </wp14:sizeRelV>
          </wp:anchor>
        </w:drawing>
      </w:r>
    </w:p>
    <w:p w:rsidR="00B63E50" w:rsidRDefault="00B63E50" w:rsidP="00B63E50">
      <w:pPr>
        <w:ind w:right="-144"/>
      </w:pPr>
      <w:r>
        <w:rPr>
          <w:b/>
        </w:rPr>
        <w:t xml:space="preserve">   </w:t>
      </w:r>
      <w:r>
        <w:t>Former Buffalo Bills coach Marv Levy used to start games by gathering his players on the sideline and saying, “Where would you rather be than right here, right now?!!!”</w:t>
      </w:r>
    </w:p>
    <w:p w:rsidR="00B63E50" w:rsidRDefault="00B63E50" w:rsidP="00B63E50">
      <w:pPr>
        <w:tabs>
          <w:tab w:val="left" w:pos="360"/>
        </w:tabs>
        <w:ind w:right="-144"/>
      </w:pPr>
      <w:r>
        <w:tab/>
        <w:t>As we head into June I find myself feeling the same kind of enthusiasm.  It wasn’t all that long ago that we were shoveling snow and bracing against the frigid wind whenever we opened the doors to our home.  Now that the snow shovels are back in the garage and the lawn mowers are back in use, we are approaching the season that many of us have been looking forward to ever since the leaves fell from the trees last fall.</w:t>
      </w:r>
    </w:p>
    <w:p w:rsidR="00B63E50" w:rsidRDefault="00B63E50" w:rsidP="00B63E50">
      <w:pPr>
        <w:tabs>
          <w:tab w:val="left" w:pos="360"/>
        </w:tabs>
        <w:ind w:right="-144"/>
      </w:pPr>
      <w:r>
        <w:tab/>
        <w:t xml:space="preserve">That is why I put so much energy into planning a variety of summer outings every year.  I plan some winter activities too (such as bowling and </w:t>
      </w:r>
      <w:proofErr w:type="spellStart"/>
      <w:r>
        <w:t>Sabres</w:t>
      </w:r>
      <w:proofErr w:type="spellEnd"/>
      <w:r>
        <w:t xml:space="preserve"> games) but I generally put extra energy into finding things for us to do together outdoors in the summer.  I do so for two primary reasons.</w:t>
      </w:r>
    </w:p>
    <w:p w:rsidR="00B63E50" w:rsidRDefault="00B63E50" w:rsidP="00B63E50">
      <w:pPr>
        <w:tabs>
          <w:tab w:val="left" w:pos="360"/>
        </w:tabs>
        <w:ind w:right="-144"/>
      </w:pPr>
      <w:r>
        <w:tab/>
        <w:t xml:space="preserve">First (and foremost) I find that these informal opportunities for fellowship provide ways for those of us who may not know one another very well to get better acquainted and to learn to appreciate one another more.  Church unity is not the product of lock-step agreement on all </w:t>
      </w:r>
      <w:proofErr w:type="gramStart"/>
      <w:r>
        <w:t>issues,</w:t>
      </w:r>
      <w:proofErr w:type="gramEnd"/>
      <w:r>
        <w:t xml:space="preserve"> it is a consequence of love and respect for one another as people.  Jesus and the Apostle Paul spoke long and hard about the need for unity in the church yet we know that there were many disagreements among the Apostles.  They didn’t let those disagreements divide them because they gave one another the time and respect that prevented disagreements from becoming disagreeable.</w:t>
      </w:r>
    </w:p>
    <w:p w:rsidR="00B63E50" w:rsidRDefault="00B63E50" w:rsidP="00B63E50">
      <w:pPr>
        <w:tabs>
          <w:tab w:val="left" w:pos="360"/>
        </w:tabs>
        <w:ind w:right="-144"/>
      </w:pPr>
      <w:r>
        <w:tab/>
        <w:t>Obviously we spend important time together in worship and in Bible study as well as music rehearsals and meetings of boards and committees.  Those are and ought to be our highest priorities for obvious reasons.  But I think there was a reason that Jesus and the disciples were together 24/7 and this is how the second chapter of acts describes the early church:</w:t>
      </w:r>
    </w:p>
    <w:p w:rsidR="00B63E50" w:rsidRDefault="00B63E50" w:rsidP="00B63E50">
      <w:pPr>
        <w:tabs>
          <w:tab w:val="left" w:pos="360"/>
        </w:tabs>
        <w:ind w:right="-144"/>
        <w:rPr>
          <w:rStyle w:val="text"/>
        </w:rPr>
      </w:pPr>
      <w:r>
        <w:tab/>
        <w:t>“</w:t>
      </w:r>
      <w:r w:rsidRPr="00430923">
        <w:rPr>
          <w:rStyle w:val="text"/>
          <w:b/>
          <w:i/>
          <w:vertAlign w:val="superscript"/>
        </w:rPr>
        <w:t>42 </w:t>
      </w:r>
      <w:r w:rsidRPr="00430923">
        <w:rPr>
          <w:rStyle w:val="text"/>
          <w:b/>
          <w:i/>
        </w:rPr>
        <w:t>They devoted themselves to the apostles’ teaching and to fellowship, to the breaking of bread and to prayer</w:t>
      </w:r>
      <w:r>
        <w:rPr>
          <w:rStyle w:val="text"/>
          <w:b/>
          <w:i/>
        </w:rPr>
        <w:t>…</w:t>
      </w:r>
      <w:r w:rsidRPr="00430923">
        <w:rPr>
          <w:b/>
          <w:i/>
        </w:rPr>
        <w:t xml:space="preserve"> </w:t>
      </w:r>
      <w:r w:rsidRPr="00430923">
        <w:rPr>
          <w:rStyle w:val="text"/>
          <w:b/>
          <w:i/>
          <w:vertAlign w:val="superscript"/>
        </w:rPr>
        <w:t>44 </w:t>
      </w:r>
      <w:r w:rsidRPr="00430923">
        <w:rPr>
          <w:rStyle w:val="text"/>
          <w:b/>
          <w:i/>
        </w:rPr>
        <w:t>All the believers were together and had everything in common.</w:t>
      </w:r>
      <w:r w:rsidRPr="00430923">
        <w:rPr>
          <w:b/>
          <w:i/>
        </w:rPr>
        <w:t xml:space="preserve"> </w:t>
      </w:r>
      <w:r w:rsidRPr="00430923">
        <w:rPr>
          <w:rStyle w:val="text"/>
          <w:b/>
          <w:i/>
          <w:vertAlign w:val="superscript"/>
        </w:rPr>
        <w:t>45 </w:t>
      </w:r>
      <w:r w:rsidRPr="00430923">
        <w:rPr>
          <w:rStyle w:val="text"/>
          <w:b/>
          <w:i/>
        </w:rPr>
        <w:t>They sold property and possessions to give to anyone who had need.</w:t>
      </w:r>
      <w:r w:rsidRPr="00430923">
        <w:rPr>
          <w:b/>
          <w:i/>
        </w:rPr>
        <w:t xml:space="preserve"> </w:t>
      </w:r>
      <w:r w:rsidRPr="00430923">
        <w:rPr>
          <w:rStyle w:val="text"/>
          <w:b/>
          <w:i/>
          <w:vertAlign w:val="superscript"/>
        </w:rPr>
        <w:t>46 </w:t>
      </w:r>
      <w:r w:rsidRPr="00430923">
        <w:rPr>
          <w:rStyle w:val="text"/>
          <w:b/>
          <w:i/>
        </w:rPr>
        <w:t>Every day they continued to meet together in the temple courts. They broke bread in their homes and ate together with glad and sincere hearts,</w:t>
      </w:r>
      <w:r w:rsidRPr="00430923">
        <w:rPr>
          <w:b/>
          <w:i/>
        </w:rPr>
        <w:t xml:space="preserve"> </w:t>
      </w:r>
      <w:r w:rsidRPr="00430923">
        <w:rPr>
          <w:rStyle w:val="text"/>
          <w:b/>
          <w:i/>
          <w:vertAlign w:val="superscript"/>
        </w:rPr>
        <w:t>47 </w:t>
      </w:r>
      <w:r w:rsidRPr="00430923">
        <w:rPr>
          <w:rStyle w:val="text"/>
          <w:b/>
          <w:i/>
        </w:rPr>
        <w:t xml:space="preserve">praising God and enjoying the favor of all the people. And the Lord </w:t>
      </w:r>
      <w:r w:rsidRPr="00430923">
        <w:rPr>
          <w:rStyle w:val="text"/>
          <w:b/>
          <w:i/>
        </w:rPr>
        <w:lastRenderedPageBreak/>
        <w:t>added to their number daily those who were being saved.</w:t>
      </w:r>
      <w:r>
        <w:rPr>
          <w:rStyle w:val="text"/>
          <w:b/>
          <w:i/>
        </w:rPr>
        <w:t>”  (Acts 2:42-47)</w:t>
      </w:r>
    </w:p>
    <w:p w:rsidR="00B63E50" w:rsidRDefault="00B63E50" w:rsidP="00B63E50">
      <w:pPr>
        <w:tabs>
          <w:tab w:val="left" w:pos="360"/>
        </w:tabs>
        <w:ind w:right="-144"/>
        <w:rPr>
          <w:rStyle w:val="text"/>
        </w:rPr>
      </w:pPr>
      <w:r>
        <w:rPr>
          <w:rStyle w:val="text"/>
        </w:rPr>
        <w:tab/>
        <w:t xml:space="preserve">Every time I have read that passage it impresses me with an ideal for closeness and unity that the church should constantly strive for.  Ball games, picnics and museum tours are not particularly spiritual endeavors but they are good, clean ways to spend time together without expectations or concerns that someone might get put on the spot to answer a question they are not prepared for.  These are good “bridges” (church growth experts call them “side doors”) for entry into the mainstream life of the church.  It is easier to invite an unchurched friend to attend a ball game than a bible study isn’t it?  When that friend discovers that your church friends aren’t as </w:t>
      </w:r>
      <w:proofErr w:type="gramStart"/>
      <w:r>
        <w:rPr>
          <w:rStyle w:val="text"/>
        </w:rPr>
        <w:t>stiff and</w:t>
      </w:r>
      <w:proofErr w:type="gramEnd"/>
      <w:r>
        <w:rPr>
          <w:rStyle w:val="text"/>
        </w:rPr>
        <w:t xml:space="preserve"> “holier than thou” that church folks are often stereotyped to be, the possibility of deeper spiritual activities can seem more attractive.</w:t>
      </w:r>
    </w:p>
    <w:p w:rsidR="00B63E50" w:rsidRDefault="00B63E50" w:rsidP="00B63E50">
      <w:pPr>
        <w:tabs>
          <w:tab w:val="left" w:pos="360"/>
        </w:tabs>
        <w:ind w:right="-144"/>
        <w:rPr>
          <w:rStyle w:val="text"/>
        </w:rPr>
      </w:pPr>
      <w:r>
        <w:rPr>
          <w:rStyle w:val="text"/>
        </w:rPr>
        <w:tab/>
        <w:t xml:space="preserve">So invite your friends, neighbors, kids and grandkids to the outings we are planning this summer!  They don’t have to go to church here (yet) to attend these things!  And make the time to do some of these things so others will have the opportunity to get to know you!  You are the Holy Spirit’s vessel and He can work through you in ways he can’t work through anyone else!  </w:t>
      </w:r>
    </w:p>
    <w:p w:rsidR="00B63E50" w:rsidRDefault="00B63E50" w:rsidP="00B63E50">
      <w:pPr>
        <w:tabs>
          <w:tab w:val="left" w:pos="360"/>
        </w:tabs>
        <w:ind w:right="-144"/>
      </w:pPr>
      <w:r>
        <w:rPr>
          <w:rStyle w:val="text"/>
        </w:rPr>
        <w:tab/>
        <w:t xml:space="preserve">But there is also </w:t>
      </w:r>
      <w:proofErr w:type="gramStart"/>
      <w:r>
        <w:rPr>
          <w:rStyle w:val="text"/>
        </w:rPr>
        <w:t>a second reason</w:t>
      </w:r>
      <w:proofErr w:type="gramEnd"/>
      <w:r>
        <w:rPr>
          <w:rStyle w:val="text"/>
        </w:rPr>
        <w:t xml:space="preserve"> I </w:t>
      </w:r>
      <w:r>
        <w:t>believe these summer outings are so important.  Perhaps this is the result of the approach of my 55</w:t>
      </w:r>
      <w:r w:rsidRPr="00BE6E40">
        <w:rPr>
          <w:vertAlign w:val="superscript"/>
        </w:rPr>
        <w:t>th</w:t>
      </w:r>
      <w:r>
        <w:t xml:space="preserve"> birthday or maybe it is a reflection on the deaths in my family recently but I am much more cognizant these days that life on this planet is short.  We only have so many </w:t>
      </w:r>
      <w:proofErr w:type="gramStart"/>
      <w:r>
        <w:t>summers</w:t>
      </w:r>
      <w:proofErr w:type="gramEnd"/>
      <w:r>
        <w:t xml:space="preserve"> days to enjoy and so much time with those we can enjoy them with.  Nights are longer in the winter (and many don’t like to drive after dark) not to mention the perils of walking and driving on icy roads, parking lots, etc.  Summer brings opportunities we just don’t have at other times of year due to those restrictions.</w:t>
      </w:r>
    </w:p>
    <w:p w:rsidR="001D3C60" w:rsidRDefault="00B63E50" w:rsidP="00FF70A4">
      <w:pPr>
        <w:ind w:right="-144"/>
        <w:rPr>
          <w:b/>
        </w:rPr>
      </w:pPr>
      <w:r>
        <w:tab/>
        <w:t xml:space="preserve">I imagine that your life is like mine.  There are plenty of things to attend to.  There are household chores and yard work that need to be done, and relationships with your kids and other relatives that deserve your attention.  Some of those things don’t happen unless I put them on my calendar and make room for them.  The same is true with my church family.  I encourage you to set aside the first Sunday night of June, July and August for our vespers programs in the parks.  Join us for a picnic, ball game, museum outing or concert at </w:t>
      </w:r>
      <w:proofErr w:type="spellStart"/>
      <w:r>
        <w:t>Odosagih</w:t>
      </w:r>
      <w:proofErr w:type="spellEnd"/>
      <w:r>
        <w:t xml:space="preserve"> Bible Conference.  You will be blessed and may even be a blessing!</w:t>
      </w:r>
    </w:p>
    <w:p w:rsidR="00D37182" w:rsidRDefault="00F261D4" w:rsidP="00B63E50">
      <w:pPr>
        <w:ind w:right="-144" w:firstLine="720"/>
        <w:jc w:val="center"/>
        <w:rPr>
          <w:rFonts w:ascii="Lucida Handwriting" w:hAnsi="Lucida Handwriting"/>
          <w:b/>
        </w:rPr>
      </w:pPr>
      <w:r w:rsidRPr="000C12EE">
        <w:t>~</w:t>
      </w:r>
      <w:r w:rsidRPr="000C12EE">
        <w:rPr>
          <w:rFonts w:ascii="Lucida Handwriting" w:hAnsi="Lucida Handwriting"/>
          <w:b/>
        </w:rPr>
        <w:t>Pastor Dan</w:t>
      </w:r>
    </w:p>
    <w:p w:rsidR="00D37182" w:rsidRDefault="00D37182" w:rsidP="000C12EE">
      <w:pPr>
        <w:ind w:right="-144"/>
        <w:jc w:val="right"/>
        <w:rPr>
          <w:rFonts w:ascii="Lucida Handwriting" w:hAnsi="Lucida Handwriting"/>
          <w:b/>
        </w:rPr>
      </w:pPr>
    </w:p>
    <w:p w:rsidR="003045B2" w:rsidRDefault="003045B2" w:rsidP="000C12EE">
      <w:pPr>
        <w:ind w:right="-144"/>
        <w:jc w:val="right"/>
        <w:rPr>
          <w:rFonts w:ascii="Lucida Handwriting" w:hAnsi="Lucida Handwriting"/>
          <w:b/>
        </w:rPr>
      </w:pPr>
    </w:p>
    <w:p w:rsidR="008D54FE" w:rsidRDefault="006930BF" w:rsidP="006930BF">
      <w:pPr>
        <w:jc w:val="center"/>
      </w:pPr>
      <w:r>
        <w:rPr>
          <w:rFonts w:ascii="Bodoni Poster" w:hAnsi="Bodoni Poster"/>
          <w:b/>
          <w:bCs/>
          <w:i/>
          <w:iCs/>
          <w:noProof/>
          <w:sz w:val="32"/>
          <w:szCs w:val="32"/>
        </w:rPr>
        <w:lastRenderedPageBreak/>
        <w:drawing>
          <wp:anchor distT="0" distB="0" distL="114300" distR="114300" simplePos="0" relativeHeight="251723776" behindDoc="0" locked="0" layoutInCell="1" allowOverlap="1" wp14:anchorId="0CEA64D0" wp14:editId="172A45FF">
            <wp:simplePos x="0" y="0"/>
            <wp:positionH relativeFrom="column">
              <wp:posOffset>15240</wp:posOffset>
            </wp:positionH>
            <wp:positionV relativeFrom="paragraph">
              <wp:posOffset>55245</wp:posOffset>
            </wp:positionV>
            <wp:extent cx="2082800" cy="12992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67C.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82800" cy="1299210"/>
                    </a:xfrm>
                    <a:prstGeom prst="rect">
                      <a:avLst/>
                    </a:prstGeom>
                  </pic:spPr>
                </pic:pic>
              </a:graphicData>
            </a:graphic>
            <wp14:sizeRelH relativeFrom="page">
              <wp14:pctWidth>0</wp14:pctWidth>
            </wp14:sizeRelH>
            <wp14:sizeRelV relativeFrom="page">
              <wp14:pctHeight>0</wp14:pctHeight>
            </wp14:sizeRelV>
          </wp:anchor>
        </w:drawing>
      </w:r>
      <w:r w:rsidR="008D54FE">
        <w:t xml:space="preserve">Last month we invited you to share the title of a hymn, gospel chorus or praise song that you might want to sing or hear during the summer.  If you forgot to submit your ideas, make sure to leave those titles </w:t>
      </w:r>
      <w:r w:rsidR="008D54FE">
        <w:rPr>
          <w:rStyle w:val="Emphasis"/>
        </w:rPr>
        <w:t>this week.</w:t>
      </w:r>
      <w:r w:rsidR="008D54FE">
        <w:t xml:space="preserve">  We will do our best to schedule those as we praise the Lord together through singing!! </w:t>
      </w:r>
    </w:p>
    <w:p w:rsidR="008D54FE" w:rsidRDefault="008D54FE" w:rsidP="008D54FE">
      <w:r>
        <w:t xml:space="preserve">Another highlight of summer worship is the special music selections presented by musicians from our own congregation and a variety of community guests.  This year, summer music begins on June 29th when we will be treated to the wonderful voice of </w:t>
      </w:r>
      <w:r>
        <w:rPr>
          <w:rStyle w:val="Emphasis"/>
          <w:b/>
          <w:bCs/>
        </w:rPr>
        <w:t xml:space="preserve">Erin Arsenault </w:t>
      </w:r>
      <w:r>
        <w:t>as she shares a couple of songs. On July 6th,</w:t>
      </w:r>
      <w:proofErr w:type="gramStart"/>
      <w:r>
        <w:t> </w:t>
      </w:r>
      <w:r>
        <w:rPr>
          <w:rStyle w:val="Emphasis"/>
        </w:rPr>
        <w:t xml:space="preserve"> </w:t>
      </w:r>
      <w:r>
        <w:rPr>
          <w:rStyle w:val="Emphasis"/>
          <w:b/>
          <w:bCs/>
        </w:rPr>
        <w:t>Casey</w:t>
      </w:r>
      <w:proofErr w:type="gramEnd"/>
      <w:r>
        <w:rPr>
          <w:rStyle w:val="Emphasis"/>
          <w:b/>
          <w:bCs/>
        </w:rPr>
        <w:t xml:space="preserve"> </w:t>
      </w:r>
      <w:proofErr w:type="spellStart"/>
      <w:r>
        <w:rPr>
          <w:rStyle w:val="Emphasis"/>
          <w:b/>
          <w:bCs/>
        </w:rPr>
        <w:t>DeGroff</w:t>
      </w:r>
      <w:proofErr w:type="spellEnd"/>
      <w:r>
        <w:rPr>
          <w:rStyle w:val="Strong"/>
        </w:rPr>
        <w:t> </w:t>
      </w:r>
      <w:r>
        <w:t>shares her vocal talents as she sings</w:t>
      </w:r>
      <w:r>
        <w:rPr>
          <w:rStyle w:val="Emphasis"/>
        </w:rPr>
        <w:t xml:space="preserve"> "How Beautiful".</w:t>
      </w:r>
      <w:r>
        <w:t xml:space="preserve"> </w:t>
      </w:r>
    </w:p>
    <w:p w:rsidR="008D54FE" w:rsidRDefault="008D54FE" w:rsidP="008D54FE">
      <w:r>
        <w:t xml:space="preserve">  </w:t>
      </w:r>
    </w:p>
    <w:p w:rsidR="008D54FE" w:rsidRDefault="008D54FE" w:rsidP="008D54FE">
      <w:r>
        <w:t>A complete schedule will be available soon.  You won't want to miss a single Sunday!!</w:t>
      </w:r>
    </w:p>
    <w:p w:rsidR="00280A36" w:rsidRDefault="00280A36" w:rsidP="005F07B0">
      <w:pPr>
        <w:jc w:val="center"/>
        <w:rPr>
          <w:rFonts w:ascii="Chicago" w:hAnsi="Chicago"/>
          <w:b/>
          <w:sz w:val="28"/>
          <w:szCs w:val="28"/>
        </w:rPr>
      </w:pPr>
    </w:p>
    <w:p w:rsidR="008D54FE" w:rsidRDefault="008D54FE" w:rsidP="008D54FE">
      <w:pPr>
        <w:jc w:val="center"/>
        <w:rPr>
          <w:rFonts w:ascii="Chicago" w:hAnsi="Chicago"/>
          <w:b/>
          <w:i/>
          <w:sz w:val="28"/>
          <w:szCs w:val="28"/>
        </w:rPr>
      </w:pPr>
      <w:r>
        <w:rPr>
          <w:rFonts w:ascii="Chicago" w:hAnsi="Chicago"/>
          <w:b/>
          <w:i/>
          <w:noProof/>
          <w:sz w:val="28"/>
          <w:szCs w:val="28"/>
        </w:rPr>
        <w:drawing>
          <wp:anchor distT="0" distB="0" distL="114300" distR="114300" simplePos="0" relativeHeight="251719680" behindDoc="0" locked="0" layoutInCell="1" allowOverlap="1" wp14:anchorId="5854225A" wp14:editId="2EB6AFF0">
            <wp:simplePos x="0" y="0"/>
            <wp:positionH relativeFrom="column">
              <wp:posOffset>102870</wp:posOffset>
            </wp:positionH>
            <wp:positionV relativeFrom="paragraph">
              <wp:posOffset>73025</wp:posOffset>
            </wp:positionV>
            <wp:extent cx="1469390" cy="829310"/>
            <wp:effectExtent l="0" t="0" r="0" b="889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69390" cy="829310"/>
                    </a:xfrm>
                    <a:prstGeom prst="rect">
                      <a:avLst/>
                    </a:prstGeom>
                    <a:noFill/>
                  </pic:spPr>
                </pic:pic>
              </a:graphicData>
            </a:graphic>
            <wp14:sizeRelH relativeFrom="page">
              <wp14:pctWidth>0</wp14:pctWidth>
            </wp14:sizeRelH>
            <wp14:sizeRelV relativeFrom="page">
              <wp14:pctHeight>0</wp14:pctHeight>
            </wp14:sizeRelV>
          </wp:anchor>
        </w:drawing>
      </w:r>
    </w:p>
    <w:p w:rsidR="008D54FE" w:rsidRDefault="008D54FE" w:rsidP="008D54FE">
      <w:pPr>
        <w:jc w:val="center"/>
        <w:rPr>
          <w:rFonts w:ascii="Chicago" w:hAnsi="Chicago"/>
          <w:b/>
          <w:i/>
          <w:sz w:val="28"/>
          <w:szCs w:val="28"/>
        </w:rPr>
      </w:pPr>
      <w:r w:rsidRPr="006C3632">
        <w:rPr>
          <w:rFonts w:ascii="Chicago" w:hAnsi="Chicago"/>
          <w:b/>
          <w:i/>
          <w:sz w:val="28"/>
          <w:szCs w:val="28"/>
        </w:rPr>
        <w:t>READ ANY</w:t>
      </w:r>
    </w:p>
    <w:p w:rsidR="008D54FE" w:rsidRPr="006C3632" w:rsidRDefault="008D54FE" w:rsidP="008D54FE">
      <w:pPr>
        <w:jc w:val="center"/>
        <w:rPr>
          <w:rFonts w:ascii="Chicago" w:hAnsi="Chicago"/>
          <w:sz w:val="28"/>
          <w:szCs w:val="28"/>
        </w:rPr>
      </w:pPr>
      <w:r w:rsidRPr="006C3632">
        <w:rPr>
          <w:rFonts w:ascii="Chicago" w:hAnsi="Chicago"/>
          <w:b/>
          <w:i/>
          <w:sz w:val="28"/>
          <w:szCs w:val="28"/>
        </w:rPr>
        <w:t xml:space="preserve"> </w:t>
      </w:r>
      <w:proofErr w:type="gramStart"/>
      <w:r w:rsidRPr="006C3632">
        <w:rPr>
          <w:rFonts w:ascii="Chicago" w:hAnsi="Chicago"/>
          <w:b/>
          <w:i/>
          <w:sz w:val="28"/>
          <w:szCs w:val="28"/>
        </w:rPr>
        <w:t>GOOD BOOKS LATELY??</w:t>
      </w:r>
      <w:proofErr w:type="gramEnd"/>
    </w:p>
    <w:p w:rsidR="008D54FE" w:rsidRDefault="008D54FE" w:rsidP="008D54FE">
      <w:r>
        <w:t xml:space="preserve">We’re refreshing our family reading table and need donations of inspirational reading material.  If you’ve read something that touched, motivated, or otherwise impressed you, please share it with your church family.  If you would like to provide a paragraph or two about why you liked the book, we would be happy to </w:t>
      </w:r>
      <w:r w:rsidRPr="00FC109F">
        <w:t>share that as well.</w:t>
      </w:r>
      <w:r>
        <w:t xml:space="preserve">  Please bring your books to the church office and we’ll take care of placing them on the table in the lobby.  </w:t>
      </w:r>
    </w:p>
    <w:p w:rsidR="008D54FE" w:rsidRPr="00A52A34" w:rsidRDefault="008D54FE" w:rsidP="008D54FE">
      <w:pPr>
        <w:rPr>
          <w:sz w:val="20"/>
          <w:szCs w:val="20"/>
        </w:rPr>
      </w:pPr>
    </w:p>
    <w:p w:rsidR="008D54FE" w:rsidRDefault="008D54FE" w:rsidP="008D54FE">
      <w:r>
        <w:t xml:space="preserve">Be sure to stop by and check out the new reading selections.  Just fill out the pink slip in each book that you borrow and place it in the box on the table.  Also, try to return books in a timely manner so that others can have a chance to read them.    </w:t>
      </w:r>
    </w:p>
    <w:p w:rsidR="008D54FE" w:rsidRDefault="008D54FE" w:rsidP="005F07B0">
      <w:pPr>
        <w:jc w:val="center"/>
        <w:rPr>
          <w:rFonts w:ascii="Chicago" w:hAnsi="Chicago"/>
          <w:b/>
          <w:sz w:val="28"/>
          <w:szCs w:val="28"/>
        </w:rPr>
      </w:pPr>
    </w:p>
    <w:p w:rsidR="008D54FE" w:rsidRDefault="008D54FE" w:rsidP="005F07B0">
      <w:pPr>
        <w:jc w:val="center"/>
        <w:rPr>
          <w:rFonts w:ascii="Chicago" w:hAnsi="Chicago"/>
          <w:b/>
          <w:sz w:val="28"/>
          <w:szCs w:val="28"/>
        </w:rPr>
      </w:pPr>
      <w:r>
        <w:rPr>
          <w:rFonts w:ascii="Chicago" w:hAnsi="Chicago"/>
          <w:b/>
          <w:noProof/>
          <w:sz w:val="28"/>
          <w:szCs w:val="28"/>
        </w:rPr>
        <w:drawing>
          <wp:inline distT="0" distB="0" distL="0" distR="0" wp14:anchorId="65B583C9">
            <wp:extent cx="2042160" cy="11156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2160" cy="1115695"/>
                    </a:xfrm>
                    <a:prstGeom prst="rect">
                      <a:avLst/>
                    </a:prstGeom>
                    <a:noFill/>
                  </pic:spPr>
                </pic:pic>
              </a:graphicData>
            </a:graphic>
          </wp:inline>
        </w:drawing>
      </w:r>
    </w:p>
    <w:p w:rsidR="008D54FE" w:rsidRPr="001D3C60" w:rsidRDefault="008D54FE" w:rsidP="008D54FE">
      <w:pPr>
        <w:spacing w:line="276" w:lineRule="auto"/>
        <w:jc w:val="center"/>
        <w:rPr>
          <w:rFonts w:ascii="Georgia" w:eastAsiaTheme="minorHAnsi" w:hAnsi="Georgia"/>
          <w:b/>
          <w:sz w:val="28"/>
          <w:szCs w:val="28"/>
        </w:rPr>
      </w:pPr>
      <w:r w:rsidRPr="001D3C60">
        <w:rPr>
          <w:rFonts w:ascii="Georgia" w:eastAsiaTheme="minorHAnsi" w:hAnsi="Georgia"/>
          <w:b/>
          <w:noProof/>
          <w:sz w:val="28"/>
          <w:szCs w:val="28"/>
        </w:rPr>
        <w:lastRenderedPageBreak/>
        <w:drawing>
          <wp:anchor distT="0" distB="0" distL="114300" distR="114300" simplePos="0" relativeHeight="251717632" behindDoc="0" locked="0" layoutInCell="1" allowOverlap="1" wp14:anchorId="2D0141B5" wp14:editId="24427DDE">
            <wp:simplePos x="0" y="0"/>
            <wp:positionH relativeFrom="column">
              <wp:posOffset>104775</wp:posOffset>
            </wp:positionH>
            <wp:positionV relativeFrom="paragraph">
              <wp:posOffset>0</wp:posOffset>
            </wp:positionV>
            <wp:extent cx="1371600" cy="9620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pic:spPr>
                </pic:pic>
              </a:graphicData>
            </a:graphic>
            <wp14:sizeRelH relativeFrom="page">
              <wp14:pctWidth>0</wp14:pctWidth>
            </wp14:sizeRelH>
            <wp14:sizeRelV relativeFrom="page">
              <wp14:pctHeight>0</wp14:pctHeight>
            </wp14:sizeRelV>
          </wp:anchor>
        </w:drawing>
      </w:r>
      <w:r w:rsidRPr="001D3C60">
        <w:rPr>
          <w:rFonts w:ascii="Georgia" w:eastAsiaTheme="minorHAnsi" w:hAnsi="Georgia"/>
          <w:b/>
          <w:sz w:val="28"/>
          <w:szCs w:val="28"/>
        </w:rPr>
        <w:t>OUR DEVOTION TO GOD</w:t>
      </w:r>
    </w:p>
    <w:p w:rsidR="008D54FE" w:rsidRPr="001D3C60" w:rsidRDefault="008D54FE" w:rsidP="008D54FE">
      <w:pPr>
        <w:spacing w:line="276" w:lineRule="auto"/>
        <w:rPr>
          <w:rFonts w:eastAsiaTheme="minorHAnsi"/>
          <w:sz w:val="22"/>
          <w:szCs w:val="22"/>
        </w:rPr>
      </w:pPr>
      <w:r w:rsidRPr="001D3C60">
        <w:rPr>
          <w:rFonts w:eastAsiaTheme="minorHAnsi"/>
          <w:sz w:val="22"/>
          <w:szCs w:val="22"/>
          <w:vertAlign w:val="superscript"/>
        </w:rPr>
        <w:t>3 </w:t>
      </w:r>
      <w:r w:rsidRPr="001D3C60">
        <w:rPr>
          <w:rFonts w:eastAsiaTheme="minorHAnsi"/>
          <w:i/>
          <w:sz w:val="22"/>
          <w:szCs w:val="22"/>
        </w:rPr>
        <w:t xml:space="preserve">And in process of time it came to pass, that Cain brought of the fruit of the ground an offering unto the </w:t>
      </w:r>
      <w:r w:rsidRPr="001D3C60">
        <w:rPr>
          <w:rFonts w:eastAsiaTheme="minorHAnsi"/>
          <w:i/>
          <w:smallCaps/>
          <w:sz w:val="22"/>
          <w:szCs w:val="22"/>
        </w:rPr>
        <w:t>Lord</w:t>
      </w:r>
      <w:r w:rsidRPr="001D3C60">
        <w:rPr>
          <w:rFonts w:eastAsiaTheme="minorHAnsi"/>
          <w:i/>
          <w:sz w:val="22"/>
          <w:szCs w:val="22"/>
        </w:rPr>
        <w:t xml:space="preserve">. </w:t>
      </w:r>
      <w:r w:rsidRPr="001D3C60">
        <w:rPr>
          <w:rFonts w:eastAsiaTheme="minorHAnsi"/>
          <w:i/>
          <w:sz w:val="22"/>
          <w:szCs w:val="22"/>
          <w:vertAlign w:val="superscript"/>
        </w:rPr>
        <w:t>4 </w:t>
      </w:r>
      <w:r w:rsidRPr="001D3C60">
        <w:rPr>
          <w:rFonts w:eastAsiaTheme="minorHAnsi"/>
          <w:i/>
          <w:sz w:val="22"/>
          <w:szCs w:val="22"/>
        </w:rPr>
        <w:t xml:space="preserve">And Abel, he also brought of the firstlings of his flock and of the fat thereof. And the </w:t>
      </w:r>
      <w:r w:rsidRPr="001D3C60">
        <w:rPr>
          <w:rFonts w:eastAsiaTheme="minorHAnsi"/>
          <w:i/>
          <w:smallCaps/>
          <w:sz w:val="22"/>
          <w:szCs w:val="22"/>
        </w:rPr>
        <w:t>Lord</w:t>
      </w:r>
      <w:r w:rsidRPr="001D3C60">
        <w:rPr>
          <w:rFonts w:eastAsiaTheme="minorHAnsi"/>
          <w:i/>
          <w:sz w:val="22"/>
          <w:szCs w:val="22"/>
        </w:rPr>
        <w:t xml:space="preserve"> had respect unto Abel and to his offering: </w:t>
      </w:r>
      <w:r w:rsidRPr="001D3C60">
        <w:rPr>
          <w:rFonts w:eastAsiaTheme="minorHAnsi"/>
          <w:i/>
          <w:sz w:val="22"/>
          <w:szCs w:val="22"/>
          <w:vertAlign w:val="superscript"/>
        </w:rPr>
        <w:t>5 </w:t>
      </w:r>
      <w:r w:rsidRPr="001D3C60">
        <w:rPr>
          <w:rFonts w:eastAsiaTheme="minorHAnsi"/>
          <w:i/>
          <w:sz w:val="22"/>
          <w:szCs w:val="22"/>
        </w:rPr>
        <w:t xml:space="preserve">but unto Cain and to his offering he had not respect. And Cain was very wroth, and his countenance fell. </w:t>
      </w:r>
      <w:r w:rsidRPr="001D3C60">
        <w:rPr>
          <w:rFonts w:eastAsiaTheme="minorHAnsi"/>
          <w:i/>
          <w:sz w:val="22"/>
          <w:szCs w:val="22"/>
          <w:vertAlign w:val="superscript"/>
        </w:rPr>
        <w:t>6 </w:t>
      </w:r>
      <w:r w:rsidRPr="001D3C60">
        <w:rPr>
          <w:rFonts w:eastAsiaTheme="minorHAnsi"/>
          <w:i/>
          <w:sz w:val="22"/>
          <w:szCs w:val="22"/>
        </w:rPr>
        <w:t xml:space="preserve">And the </w:t>
      </w:r>
      <w:r w:rsidRPr="001D3C60">
        <w:rPr>
          <w:rFonts w:eastAsiaTheme="minorHAnsi"/>
          <w:i/>
          <w:smallCaps/>
          <w:sz w:val="22"/>
          <w:szCs w:val="22"/>
        </w:rPr>
        <w:t>Lord</w:t>
      </w:r>
      <w:r w:rsidRPr="001D3C60">
        <w:rPr>
          <w:rFonts w:eastAsiaTheme="minorHAnsi"/>
          <w:i/>
          <w:sz w:val="22"/>
          <w:szCs w:val="22"/>
        </w:rPr>
        <w:t xml:space="preserve"> said unto Cain, Why art thou wroth? </w:t>
      </w:r>
      <w:proofErr w:type="gramStart"/>
      <w:r w:rsidRPr="001D3C60">
        <w:rPr>
          <w:rFonts w:eastAsiaTheme="minorHAnsi"/>
          <w:i/>
          <w:sz w:val="22"/>
          <w:szCs w:val="22"/>
        </w:rPr>
        <w:t>and</w:t>
      </w:r>
      <w:proofErr w:type="gramEnd"/>
      <w:r w:rsidRPr="001D3C60">
        <w:rPr>
          <w:rFonts w:eastAsiaTheme="minorHAnsi"/>
          <w:i/>
          <w:sz w:val="22"/>
          <w:szCs w:val="22"/>
        </w:rPr>
        <w:t xml:space="preserve"> why is thy countenance fallen”</w:t>
      </w:r>
      <w:r w:rsidRPr="001D3C60">
        <w:rPr>
          <w:rFonts w:eastAsiaTheme="minorHAnsi"/>
          <w:sz w:val="22"/>
          <w:szCs w:val="22"/>
        </w:rPr>
        <w:t xml:space="preserve"> (Gen. 4:3-6)</w:t>
      </w:r>
    </w:p>
    <w:p w:rsidR="008D54FE" w:rsidRDefault="008D54FE" w:rsidP="008D54FE">
      <w:pPr>
        <w:spacing w:line="276" w:lineRule="auto"/>
        <w:rPr>
          <w:rFonts w:eastAsiaTheme="minorHAnsi"/>
          <w:sz w:val="16"/>
          <w:szCs w:val="16"/>
        </w:rPr>
      </w:pPr>
    </w:p>
    <w:p w:rsidR="008D54FE" w:rsidRPr="001D3C60" w:rsidRDefault="008D54FE" w:rsidP="008D54FE">
      <w:pPr>
        <w:spacing w:line="276" w:lineRule="auto"/>
        <w:rPr>
          <w:rFonts w:eastAsiaTheme="minorHAnsi"/>
          <w:sz w:val="22"/>
          <w:szCs w:val="22"/>
        </w:rPr>
      </w:pPr>
      <w:r w:rsidRPr="001D3C60">
        <w:rPr>
          <w:rFonts w:eastAsiaTheme="minorHAnsi"/>
          <w:sz w:val="22"/>
          <w:szCs w:val="22"/>
        </w:rPr>
        <w:t>Sin had entered into the world and man could not fellowship with God as he had in the garden.  Therefore they came to a set place at a set time to offer their gifts and worship.  Religious worship of god is no novel invention, but an ancient institution.</w:t>
      </w:r>
    </w:p>
    <w:p w:rsidR="008D54FE" w:rsidRPr="003068E4" w:rsidRDefault="008D54FE" w:rsidP="008D54FE">
      <w:pPr>
        <w:spacing w:line="276" w:lineRule="auto"/>
        <w:rPr>
          <w:rFonts w:eastAsiaTheme="minorHAnsi"/>
          <w:sz w:val="16"/>
          <w:szCs w:val="16"/>
        </w:rPr>
      </w:pPr>
    </w:p>
    <w:p w:rsidR="008D54FE" w:rsidRPr="001D3C60" w:rsidRDefault="008D54FE" w:rsidP="008D54FE">
      <w:pPr>
        <w:spacing w:line="276" w:lineRule="auto"/>
        <w:rPr>
          <w:rFonts w:eastAsiaTheme="minorHAnsi"/>
          <w:sz w:val="22"/>
          <w:szCs w:val="22"/>
        </w:rPr>
      </w:pPr>
      <w:r w:rsidRPr="001D3C60">
        <w:rPr>
          <w:rFonts w:eastAsiaTheme="minorHAnsi"/>
          <w:sz w:val="22"/>
          <w:szCs w:val="22"/>
        </w:rPr>
        <w:t xml:space="preserve">We find here that the children had been well taught </w:t>
      </w:r>
      <w:r>
        <w:rPr>
          <w:rFonts w:eastAsiaTheme="minorHAnsi"/>
          <w:sz w:val="22"/>
          <w:szCs w:val="22"/>
        </w:rPr>
        <w:t>in the importance of worship s</w:t>
      </w:r>
      <w:r w:rsidRPr="001D3C60">
        <w:rPr>
          <w:rFonts w:eastAsiaTheme="minorHAnsi"/>
          <w:sz w:val="22"/>
          <w:szCs w:val="22"/>
        </w:rPr>
        <w:t>o that no</w:t>
      </w:r>
      <w:r>
        <w:rPr>
          <w:rFonts w:eastAsiaTheme="minorHAnsi"/>
          <w:sz w:val="22"/>
          <w:szCs w:val="22"/>
        </w:rPr>
        <w:t>w as they became adults they were</w:t>
      </w:r>
      <w:r w:rsidRPr="001D3C60">
        <w:rPr>
          <w:rFonts w:eastAsiaTheme="minorHAnsi"/>
          <w:sz w:val="22"/>
          <w:szCs w:val="22"/>
        </w:rPr>
        <w:t xml:space="preserve"> capable to acting for themselves and of their own accord to bring on offering to God. We find that we should all be honoring God with that which we have. We are to give as we have been prospered.</w:t>
      </w:r>
    </w:p>
    <w:p w:rsidR="008D54FE" w:rsidRPr="003068E4" w:rsidRDefault="008D54FE" w:rsidP="008D54FE">
      <w:pPr>
        <w:spacing w:line="276" w:lineRule="auto"/>
        <w:rPr>
          <w:rFonts w:eastAsiaTheme="minorHAnsi"/>
          <w:sz w:val="16"/>
          <w:szCs w:val="16"/>
        </w:rPr>
      </w:pPr>
    </w:p>
    <w:p w:rsidR="008D54FE" w:rsidRPr="001D3C60" w:rsidRDefault="008D54FE" w:rsidP="008D54FE">
      <w:pPr>
        <w:spacing w:line="276" w:lineRule="auto"/>
        <w:rPr>
          <w:rFonts w:eastAsiaTheme="minorHAnsi"/>
          <w:sz w:val="22"/>
          <w:szCs w:val="22"/>
        </w:rPr>
      </w:pPr>
      <w:r w:rsidRPr="001D3C60">
        <w:rPr>
          <w:rFonts w:eastAsiaTheme="minorHAnsi"/>
          <w:sz w:val="22"/>
          <w:szCs w:val="22"/>
        </w:rPr>
        <w:t xml:space="preserve">Cain however, has a heart problem.  He goes through the motions.  He </w:t>
      </w:r>
      <w:r>
        <w:rPr>
          <w:rFonts w:eastAsiaTheme="minorHAnsi"/>
          <w:sz w:val="22"/>
          <w:szCs w:val="22"/>
        </w:rPr>
        <w:t>brings his offering first.  Though</w:t>
      </w:r>
      <w:r w:rsidRPr="001D3C60">
        <w:rPr>
          <w:rFonts w:eastAsiaTheme="minorHAnsi"/>
          <w:sz w:val="22"/>
          <w:szCs w:val="22"/>
        </w:rPr>
        <w:t xml:space="preserve"> man see</w:t>
      </w:r>
      <w:r>
        <w:rPr>
          <w:rFonts w:eastAsiaTheme="minorHAnsi"/>
          <w:sz w:val="22"/>
          <w:szCs w:val="22"/>
        </w:rPr>
        <w:t>s</w:t>
      </w:r>
      <w:r w:rsidRPr="001D3C60">
        <w:rPr>
          <w:rFonts w:eastAsiaTheme="minorHAnsi"/>
          <w:sz w:val="22"/>
          <w:szCs w:val="22"/>
        </w:rPr>
        <w:t xml:space="preserve"> only the actions of a man</w:t>
      </w:r>
      <w:proofErr w:type="gramStart"/>
      <w:r>
        <w:rPr>
          <w:rFonts w:eastAsiaTheme="minorHAnsi"/>
          <w:sz w:val="22"/>
          <w:szCs w:val="22"/>
        </w:rPr>
        <w:t xml:space="preserve">, </w:t>
      </w:r>
      <w:r w:rsidRPr="001D3C60">
        <w:rPr>
          <w:rFonts w:eastAsiaTheme="minorHAnsi"/>
          <w:sz w:val="22"/>
          <w:szCs w:val="22"/>
        </w:rPr>
        <w:t xml:space="preserve"> God’s</w:t>
      </w:r>
      <w:proofErr w:type="gramEnd"/>
      <w:r w:rsidRPr="001D3C60">
        <w:rPr>
          <w:rFonts w:eastAsiaTheme="minorHAnsi"/>
          <w:sz w:val="22"/>
          <w:szCs w:val="22"/>
        </w:rPr>
        <w:t xml:space="preserve"> looks upon the heart.  A hypocrite may possibly hear as many sermons, say as many </w:t>
      </w:r>
      <w:r>
        <w:rPr>
          <w:rFonts w:eastAsiaTheme="minorHAnsi"/>
          <w:sz w:val="22"/>
          <w:szCs w:val="22"/>
        </w:rPr>
        <w:t>prayers, and give as much money as a good Christian</w:t>
      </w:r>
      <w:r w:rsidRPr="001D3C60">
        <w:rPr>
          <w:rFonts w:eastAsiaTheme="minorHAnsi"/>
          <w:sz w:val="22"/>
          <w:szCs w:val="22"/>
        </w:rPr>
        <w:t xml:space="preserve"> and yet</w:t>
      </w:r>
      <w:r>
        <w:rPr>
          <w:rFonts w:eastAsiaTheme="minorHAnsi"/>
          <w:sz w:val="22"/>
          <w:szCs w:val="22"/>
        </w:rPr>
        <w:t>,</w:t>
      </w:r>
      <w:r w:rsidRPr="001D3C60">
        <w:rPr>
          <w:rFonts w:eastAsiaTheme="minorHAnsi"/>
          <w:sz w:val="22"/>
          <w:szCs w:val="22"/>
        </w:rPr>
        <w:t xml:space="preserve"> for want of sincerity, come short of acceptance with God.</w:t>
      </w:r>
    </w:p>
    <w:p w:rsidR="008D54FE" w:rsidRPr="003068E4" w:rsidRDefault="008D54FE" w:rsidP="008D54FE">
      <w:pPr>
        <w:spacing w:line="276" w:lineRule="auto"/>
        <w:rPr>
          <w:rFonts w:eastAsiaTheme="minorHAnsi"/>
          <w:sz w:val="16"/>
          <w:szCs w:val="16"/>
        </w:rPr>
      </w:pPr>
    </w:p>
    <w:p w:rsidR="008D54FE" w:rsidRPr="001D3C60" w:rsidRDefault="00C23C2C" w:rsidP="008D54FE">
      <w:pPr>
        <w:spacing w:line="276" w:lineRule="auto"/>
        <w:rPr>
          <w:rFonts w:eastAsiaTheme="minorHAnsi"/>
          <w:sz w:val="22"/>
          <w:szCs w:val="22"/>
        </w:rPr>
      </w:pPr>
      <w:r>
        <w:rPr>
          <w:rFonts w:eastAsiaTheme="minorHAnsi"/>
          <w:sz w:val="22"/>
          <w:szCs w:val="22"/>
        </w:rPr>
        <w:t>The goal of all worship is</w:t>
      </w:r>
      <w:r w:rsidR="008D54FE" w:rsidRPr="001D3C60">
        <w:rPr>
          <w:rFonts w:eastAsiaTheme="minorHAnsi"/>
          <w:sz w:val="22"/>
          <w:szCs w:val="22"/>
        </w:rPr>
        <w:t xml:space="preserve"> acceptance </w:t>
      </w:r>
      <w:r>
        <w:rPr>
          <w:rFonts w:eastAsiaTheme="minorHAnsi"/>
          <w:sz w:val="22"/>
          <w:szCs w:val="22"/>
        </w:rPr>
        <w:t xml:space="preserve">of God. God had clearly let </w:t>
      </w:r>
      <w:r w:rsidR="001B4AD7">
        <w:rPr>
          <w:rFonts w:eastAsiaTheme="minorHAnsi"/>
          <w:sz w:val="22"/>
          <w:szCs w:val="22"/>
        </w:rPr>
        <w:t>Cain</w:t>
      </w:r>
      <w:r w:rsidR="008D54FE" w:rsidRPr="001D3C60">
        <w:rPr>
          <w:rFonts w:eastAsiaTheme="minorHAnsi"/>
          <w:sz w:val="22"/>
          <w:szCs w:val="22"/>
        </w:rPr>
        <w:t xml:space="preserve"> kno</w:t>
      </w:r>
      <w:r>
        <w:rPr>
          <w:rFonts w:eastAsiaTheme="minorHAnsi"/>
          <w:sz w:val="22"/>
          <w:szCs w:val="22"/>
        </w:rPr>
        <w:t xml:space="preserve">w that he was </w:t>
      </w:r>
      <w:r w:rsidR="001B4AD7">
        <w:rPr>
          <w:rFonts w:eastAsiaTheme="minorHAnsi"/>
          <w:sz w:val="22"/>
          <w:szCs w:val="22"/>
        </w:rPr>
        <w:t xml:space="preserve">not </w:t>
      </w:r>
      <w:r>
        <w:rPr>
          <w:rFonts w:eastAsiaTheme="minorHAnsi"/>
          <w:sz w:val="22"/>
          <w:szCs w:val="22"/>
        </w:rPr>
        <w:t>right with God p</w:t>
      </w:r>
      <w:r w:rsidR="008D54FE" w:rsidRPr="001D3C60">
        <w:rPr>
          <w:rFonts w:eastAsiaTheme="minorHAnsi"/>
          <w:sz w:val="22"/>
          <w:szCs w:val="22"/>
        </w:rPr>
        <w:t>robably by the sending of fire to accept Abel’s offering.   Cain who was carrying anger at God and hatred toward his brother could not find that acceptance. Rather than being wroth</w:t>
      </w:r>
      <w:r w:rsidR="008D54FE">
        <w:rPr>
          <w:rFonts w:eastAsiaTheme="minorHAnsi"/>
          <w:sz w:val="22"/>
          <w:szCs w:val="22"/>
        </w:rPr>
        <w:t>,</w:t>
      </w:r>
      <w:r>
        <w:rPr>
          <w:rFonts w:eastAsiaTheme="minorHAnsi"/>
          <w:sz w:val="22"/>
          <w:szCs w:val="22"/>
        </w:rPr>
        <w:t xml:space="preserve"> he needed to be repentant, w</w:t>
      </w:r>
      <w:r w:rsidR="008D54FE" w:rsidRPr="001D3C60">
        <w:rPr>
          <w:rFonts w:eastAsiaTheme="minorHAnsi"/>
          <w:sz w:val="22"/>
          <w:szCs w:val="22"/>
        </w:rPr>
        <w:t>illing to look upon his heart and say to God “What must I do to be saved”</w:t>
      </w:r>
      <w:r>
        <w:rPr>
          <w:rFonts w:eastAsiaTheme="minorHAnsi"/>
          <w:sz w:val="22"/>
          <w:szCs w:val="22"/>
        </w:rPr>
        <w:t>…</w:t>
      </w:r>
      <w:r w:rsidR="008D54FE" w:rsidRPr="001D3C60">
        <w:rPr>
          <w:rFonts w:eastAsiaTheme="minorHAnsi"/>
          <w:sz w:val="22"/>
          <w:szCs w:val="22"/>
        </w:rPr>
        <w:t xml:space="preserve"> Just </w:t>
      </w:r>
      <w:r>
        <w:rPr>
          <w:rFonts w:eastAsiaTheme="minorHAnsi"/>
          <w:sz w:val="22"/>
          <w:szCs w:val="22"/>
        </w:rPr>
        <w:t xml:space="preserve">as </w:t>
      </w:r>
      <w:r w:rsidR="008D54FE" w:rsidRPr="001D3C60">
        <w:rPr>
          <w:rFonts w:eastAsiaTheme="minorHAnsi"/>
          <w:sz w:val="22"/>
          <w:szCs w:val="22"/>
        </w:rPr>
        <w:t>th</w:t>
      </w:r>
      <w:r>
        <w:rPr>
          <w:rFonts w:eastAsiaTheme="minorHAnsi"/>
          <w:sz w:val="22"/>
          <w:szCs w:val="22"/>
        </w:rPr>
        <w:t>e</w:t>
      </w:r>
      <w:r w:rsidR="008D54FE" w:rsidRPr="001D3C60">
        <w:rPr>
          <w:rFonts w:eastAsiaTheme="minorHAnsi"/>
          <w:sz w:val="22"/>
          <w:szCs w:val="22"/>
        </w:rPr>
        <w:t xml:space="preserve"> Philippian jailor was will</w:t>
      </w:r>
      <w:r>
        <w:rPr>
          <w:rFonts w:eastAsiaTheme="minorHAnsi"/>
          <w:sz w:val="22"/>
          <w:szCs w:val="22"/>
        </w:rPr>
        <w:t>ing</w:t>
      </w:r>
      <w:r w:rsidR="008D54FE" w:rsidRPr="001D3C60">
        <w:rPr>
          <w:rFonts w:eastAsiaTheme="minorHAnsi"/>
          <w:sz w:val="22"/>
          <w:szCs w:val="22"/>
        </w:rPr>
        <w:t xml:space="preserve"> to say. </w:t>
      </w:r>
    </w:p>
    <w:p w:rsidR="008D54FE" w:rsidRPr="003068E4" w:rsidRDefault="008D54FE" w:rsidP="008D54FE">
      <w:pPr>
        <w:spacing w:line="276" w:lineRule="auto"/>
        <w:rPr>
          <w:rFonts w:eastAsiaTheme="minorHAnsi"/>
          <w:sz w:val="16"/>
          <w:szCs w:val="16"/>
        </w:rPr>
      </w:pPr>
    </w:p>
    <w:p w:rsidR="008D54FE" w:rsidRDefault="008D54FE" w:rsidP="008D54FE">
      <w:pPr>
        <w:spacing w:line="276" w:lineRule="auto"/>
        <w:rPr>
          <w:rFonts w:eastAsiaTheme="minorHAnsi"/>
          <w:sz w:val="22"/>
          <w:szCs w:val="22"/>
        </w:rPr>
      </w:pPr>
      <w:r w:rsidRPr="001D3C60">
        <w:rPr>
          <w:rFonts w:eastAsiaTheme="minorHAnsi"/>
          <w:sz w:val="22"/>
          <w:szCs w:val="22"/>
        </w:rPr>
        <w:t>So as we gather to worship</w:t>
      </w:r>
      <w:r>
        <w:rPr>
          <w:rFonts w:eastAsiaTheme="minorHAnsi"/>
          <w:sz w:val="22"/>
          <w:szCs w:val="22"/>
        </w:rPr>
        <w:t>, may</w:t>
      </w:r>
      <w:r w:rsidRPr="001D3C60">
        <w:rPr>
          <w:rFonts w:eastAsiaTheme="minorHAnsi"/>
          <w:sz w:val="22"/>
          <w:szCs w:val="22"/>
        </w:rPr>
        <w:t xml:space="preserve"> we come with </w:t>
      </w:r>
      <w:r>
        <w:rPr>
          <w:rFonts w:eastAsiaTheme="minorHAnsi"/>
          <w:sz w:val="22"/>
          <w:szCs w:val="22"/>
        </w:rPr>
        <w:t>that same desire.  May</w:t>
      </w:r>
      <w:r w:rsidRPr="001D3C60">
        <w:rPr>
          <w:rFonts w:eastAsiaTheme="minorHAnsi"/>
          <w:sz w:val="22"/>
          <w:szCs w:val="22"/>
        </w:rPr>
        <w:t xml:space="preserve"> we give in praise, gifts and prayer </w:t>
      </w:r>
      <w:r>
        <w:rPr>
          <w:rFonts w:eastAsiaTheme="minorHAnsi"/>
          <w:sz w:val="22"/>
          <w:szCs w:val="22"/>
        </w:rPr>
        <w:t xml:space="preserve">that </w:t>
      </w:r>
      <w:r w:rsidRPr="001D3C60">
        <w:rPr>
          <w:rFonts w:eastAsiaTheme="minorHAnsi"/>
          <w:sz w:val="22"/>
          <w:szCs w:val="22"/>
        </w:rPr>
        <w:t>will</w:t>
      </w:r>
      <w:r>
        <w:rPr>
          <w:rFonts w:eastAsiaTheme="minorHAnsi"/>
          <w:sz w:val="22"/>
          <w:szCs w:val="22"/>
        </w:rPr>
        <w:t xml:space="preserve"> be acceptable to </w:t>
      </w:r>
      <w:proofErr w:type="gramStart"/>
      <w:r>
        <w:rPr>
          <w:rFonts w:eastAsiaTheme="minorHAnsi"/>
          <w:sz w:val="22"/>
          <w:szCs w:val="22"/>
        </w:rPr>
        <w:t>God.</w:t>
      </w:r>
      <w:proofErr w:type="gramEnd"/>
      <w:r>
        <w:rPr>
          <w:rFonts w:eastAsiaTheme="minorHAnsi"/>
          <w:sz w:val="22"/>
          <w:szCs w:val="22"/>
        </w:rPr>
        <w:t xml:space="preserve">  L</w:t>
      </w:r>
      <w:r w:rsidRPr="001D3C60">
        <w:rPr>
          <w:rFonts w:eastAsiaTheme="minorHAnsi"/>
          <w:sz w:val="22"/>
          <w:szCs w:val="22"/>
        </w:rPr>
        <w:t xml:space="preserve">et us come with pure heart and motivated </w:t>
      </w:r>
      <w:r>
        <w:rPr>
          <w:rFonts w:eastAsiaTheme="minorHAnsi"/>
          <w:sz w:val="22"/>
          <w:szCs w:val="22"/>
        </w:rPr>
        <w:t>only by our love for the Savior, c</w:t>
      </w:r>
      <w:r w:rsidRPr="001D3C60">
        <w:rPr>
          <w:rFonts w:eastAsiaTheme="minorHAnsi"/>
          <w:sz w:val="22"/>
          <w:szCs w:val="22"/>
        </w:rPr>
        <w:t>asting aside any bitter</w:t>
      </w:r>
      <w:r>
        <w:rPr>
          <w:rFonts w:eastAsiaTheme="minorHAnsi"/>
          <w:sz w:val="22"/>
          <w:szCs w:val="22"/>
        </w:rPr>
        <w:t>ness or malice that we may have long before we bow in worship</w:t>
      </w:r>
      <w:r w:rsidRPr="001D3C60">
        <w:rPr>
          <w:rFonts w:eastAsiaTheme="minorHAnsi"/>
          <w:sz w:val="22"/>
          <w:szCs w:val="22"/>
        </w:rPr>
        <w:t xml:space="preserve"> that we may be found acceptable in His sight.</w:t>
      </w:r>
      <w:r w:rsidR="003068E4">
        <w:rPr>
          <w:rFonts w:eastAsiaTheme="minorHAnsi"/>
          <w:sz w:val="22"/>
          <w:szCs w:val="22"/>
        </w:rPr>
        <w:t xml:space="preserve">           </w:t>
      </w:r>
    </w:p>
    <w:p w:rsidR="003068E4" w:rsidRPr="001D3C60" w:rsidRDefault="003068E4" w:rsidP="003068E4">
      <w:pPr>
        <w:spacing w:line="276" w:lineRule="auto"/>
        <w:jc w:val="center"/>
        <w:rPr>
          <w:rFonts w:eastAsiaTheme="minorHAnsi"/>
          <w:sz w:val="22"/>
          <w:szCs w:val="22"/>
        </w:rPr>
      </w:pPr>
      <w:r>
        <w:rPr>
          <w:rFonts w:eastAsiaTheme="minorHAnsi"/>
          <w:sz w:val="22"/>
          <w:szCs w:val="22"/>
        </w:rPr>
        <w:t>~</w:t>
      </w:r>
      <w:r w:rsidRPr="003068E4">
        <w:rPr>
          <w:rFonts w:eastAsiaTheme="minorHAnsi"/>
          <w:b/>
          <w:i/>
        </w:rPr>
        <w:t>Pastor Millard</w:t>
      </w:r>
    </w:p>
    <w:p w:rsidR="00A439AE" w:rsidRPr="008D54FE" w:rsidRDefault="00DE0BEB" w:rsidP="00B5063D">
      <w:pPr>
        <w:rPr>
          <w:sz w:val="22"/>
          <w:szCs w:val="22"/>
        </w:rPr>
      </w:pPr>
      <w:r w:rsidRPr="008D54FE">
        <w:rPr>
          <w:rFonts w:ascii="Arial" w:hAnsi="Arial" w:cs="Arial"/>
          <w:noProof/>
          <w:sz w:val="22"/>
          <w:szCs w:val="22"/>
        </w:rPr>
        <w:lastRenderedPageBreak/>
        <w:drawing>
          <wp:anchor distT="0" distB="0" distL="114300" distR="114300" simplePos="0" relativeHeight="251683840" behindDoc="0" locked="0" layoutInCell="1" allowOverlap="1" wp14:anchorId="66F9A848" wp14:editId="12B9C2B4">
            <wp:simplePos x="0" y="0"/>
            <wp:positionH relativeFrom="column">
              <wp:posOffset>0</wp:posOffset>
            </wp:positionH>
            <wp:positionV relativeFrom="paragraph">
              <wp:posOffset>0</wp:posOffset>
            </wp:positionV>
            <wp:extent cx="1446530" cy="1101090"/>
            <wp:effectExtent l="0" t="0" r="1270" b="3810"/>
            <wp:wrapSquare wrapText="bothSides"/>
            <wp:docPr id="25" name="il_fi" descr="http://3.bp.blogspot.com/-t1MXqzNsabE/TaezTeTaMLI/AAAAAAAAJ9Q/PEkGk9xWIkI/s640/Pink+Lemonade+Cupcake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t1MXqzNsabE/TaezTeTaMLI/AAAAAAAAJ9Q/PEkGk9xWIkI/s640/Pink+Lemonade+Cupcakes+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6530" cy="1101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5A1" w:rsidRPr="008D54FE">
        <w:rPr>
          <w:sz w:val="22"/>
          <w:szCs w:val="22"/>
        </w:rPr>
        <w:t xml:space="preserve">The Ladies of First Baptist Church are invited to a </w:t>
      </w:r>
      <w:r w:rsidR="00AE15A1" w:rsidRPr="008D54FE">
        <w:rPr>
          <w:b/>
          <w:i/>
          <w:sz w:val="22"/>
          <w:szCs w:val="22"/>
        </w:rPr>
        <w:t xml:space="preserve">Pink Lemonade Party </w:t>
      </w:r>
      <w:r w:rsidR="00D37182" w:rsidRPr="008D54FE">
        <w:rPr>
          <w:sz w:val="22"/>
          <w:szCs w:val="22"/>
        </w:rPr>
        <w:t>on</w:t>
      </w:r>
      <w:r w:rsidR="003045B2" w:rsidRPr="008D54FE">
        <w:rPr>
          <w:sz w:val="22"/>
          <w:szCs w:val="22"/>
        </w:rPr>
        <w:t xml:space="preserve"> Saturday, July 12</w:t>
      </w:r>
      <w:r w:rsidR="00AE15A1" w:rsidRPr="008D54FE">
        <w:rPr>
          <w:sz w:val="22"/>
          <w:szCs w:val="22"/>
        </w:rPr>
        <w:t>, at 10 a.m</w:t>
      </w:r>
      <w:r w:rsidR="003045B2" w:rsidRPr="008D54FE">
        <w:rPr>
          <w:sz w:val="22"/>
          <w:szCs w:val="22"/>
        </w:rPr>
        <w:t xml:space="preserve">.  Sarah </w:t>
      </w:r>
      <w:proofErr w:type="spellStart"/>
      <w:r w:rsidR="003045B2" w:rsidRPr="008D54FE">
        <w:rPr>
          <w:sz w:val="22"/>
          <w:szCs w:val="22"/>
        </w:rPr>
        <w:t>Harnisch</w:t>
      </w:r>
      <w:proofErr w:type="spellEnd"/>
      <w:r w:rsidR="003045B2" w:rsidRPr="008D54FE">
        <w:rPr>
          <w:sz w:val="22"/>
          <w:szCs w:val="22"/>
        </w:rPr>
        <w:t>, Morning News Anchor at Family Life Network will be joining us agai</w:t>
      </w:r>
      <w:r w:rsidR="007A6FC1" w:rsidRPr="008D54FE">
        <w:rPr>
          <w:sz w:val="22"/>
          <w:szCs w:val="22"/>
        </w:rPr>
        <w:t>n as our guest speaker</w:t>
      </w:r>
      <w:r w:rsidR="003045B2" w:rsidRPr="008D54FE">
        <w:rPr>
          <w:sz w:val="22"/>
          <w:szCs w:val="22"/>
        </w:rPr>
        <w:t xml:space="preserve">.  </w:t>
      </w:r>
      <w:r w:rsidR="008638B4" w:rsidRPr="008D54FE">
        <w:rPr>
          <w:sz w:val="22"/>
          <w:szCs w:val="22"/>
        </w:rPr>
        <w:t>Sarah and h</w:t>
      </w:r>
      <w:r w:rsidR="00104D64" w:rsidRPr="008D54FE">
        <w:rPr>
          <w:sz w:val="22"/>
          <w:szCs w:val="22"/>
        </w:rPr>
        <w:t>er family have had quite a year</w:t>
      </w:r>
      <w:proofErr w:type="gramStart"/>
      <w:r w:rsidR="00104D64" w:rsidRPr="008D54FE">
        <w:rPr>
          <w:sz w:val="22"/>
          <w:szCs w:val="22"/>
        </w:rPr>
        <w:t>--</w:t>
      </w:r>
      <w:r w:rsidR="008638B4" w:rsidRPr="008D54FE">
        <w:rPr>
          <w:sz w:val="22"/>
          <w:szCs w:val="22"/>
        </w:rPr>
        <w:t xml:space="preserve">  Her</w:t>
      </w:r>
      <w:proofErr w:type="gramEnd"/>
      <w:r w:rsidR="008638B4" w:rsidRPr="008D54FE">
        <w:rPr>
          <w:sz w:val="22"/>
          <w:szCs w:val="22"/>
        </w:rPr>
        <w:t xml:space="preserve"> testimony will be </w:t>
      </w:r>
      <w:r w:rsidR="007A6FC1" w:rsidRPr="008D54FE">
        <w:rPr>
          <w:sz w:val="22"/>
          <w:szCs w:val="22"/>
        </w:rPr>
        <w:t xml:space="preserve">interesting and </w:t>
      </w:r>
      <w:r w:rsidR="008638B4" w:rsidRPr="008D54FE">
        <w:rPr>
          <w:sz w:val="22"/>
          <w:szCs w:val="22"/>
        </w:rPr>
        <w:t xml:space="preserve">inspiring!! </w:t>
      </w:r>
      <w:r w:rsidR="00AF526B">
        <w:rPr>
          <w:sz w:val="22"/>
          <w:szCs w:val="22"/>
        </w:rPr>
        <w:t>We’ll have time</w:t>
      </w:r>
      <w:r w:rsidR="00104D64" w:rsidRPr="008D54FE">
        <w:rPr>
          <w:sz w:val="22"/>
          <w:szCs w:val="22"/>
        </w:rPr>
        <w:t xml:space="preserve"> to </w:t>
      </w:r>
      <w:proofErr w:type="gramStart"/>
      <w:r w:rsidR="00104D64" w:rsidRPr="008D54FE">
        <w:rPr>
          <w:sz w:val="22"/>
          <w:szCs w:val="22"/>
        </w:rPr>
        <w:t>enjoy</w:t>
      </w:r>
      <w:r w:rsidR="00AF526B">
        <w:rPr>
          <w:sz w:val="22"/>
          <w:szCs w:val="22"/>
        </w:rPr>
        <w:t xml:space="preserve"> </w:t>
      </w:r>
      <w:r w:rsidR="00104D64" w:rsidRPr="008D54FE">
        <w:rPr>
          <w:sz w:val="22"/>
          <w:szCs w:val="22"/>
        </w:rPr>
        <w:t xml:space="preserve"> each</w:t>
      </w:r>
      <w:proofErr w:type="gramEnd"/>
      <w:r w:rsidR="00104D64" w:rsidRPr="008D54FE">
        <w:rPr>
          <w:sz w:val="22"/>
          <w:szCs w:val="22"/>
        </w:rPr>
        <w:t xml:space="preserve"> other</w:t>
      </w:r>
      <w:r w:rsidR="003045B2" w:rsidRPr="008D54FE">
        <w:rPr>
          <w:sz w:val="22"/>
          <w:szCs w:val="22"/>
        </w:rPr>
        <w:t xml:space="preserve"> as we</w:t>
      </w:r>
      <w:r w:rsidR="006723FC" w:rsidRPr="008D54FE">
        <w:rPr>
          <w:sz w:val="22"/>
          <w:szCs w:val="22"/>
        </w:rPr>
        <w:t xml:space="preserve"> share some fellowship, food and fun! </w:t>
      </w:r>
    </w:p>
    <w:p w:rsidR="006723FC" w:rsidRPr="008D54FE" w:rsidRDefault="006723FC" w:rsidP="00B5063D">
      <w:pPr>
        <w:rPr>
          <w:sz w:val="16"/>
          <w:szCs w:val="16"/>
        </w:rPr>
      </w:pPr>
    </w:p>
    <w:p w:rsidR="006723FC" w:rsidRPr="008D54FE" w:rsidRDefault="00AE15A1" w:rsidP="00B5063D">
      <w:pPr>
        <w:rPr>
          <w:sz w:val="22"/>
          <w:szCs w:val="22"/>
        </w:rPr>
      </w:pPr>
      <w:r w:rsidRPr="008D54FE">
        <w:rPr>
          <w:sz w:val="22"/>
          <w:szCs w:val="22"/>
        </w:rPr>
        <w:t>At the April Tea Party,</w:t>
      </w:r>
      <w:r w:rsidR="003045B2" w:rsidRPr="008D54FE">
        <w:rPr>
          <w:sz w:val="22"/>
          <w:szCs w:val="22"/>
        </w:rPr>
        <w:t xml:space="preserve"> twenty-four of us </w:t>
      </w:r>
      <w:proofErr w:type="gramStart"/>
      <w:r w:rsidR="003045B2" w:rsidRPr="008D54FE">
        <w:rPr>
          <w:sz w:val="22"/>
          <w:szCs w:val="22"/>
        </w:rPr>
        <w:t>enjoyed  hearing</w:t>
      </w:r>
      <w:proofErr w:type="gramEnd"/>
      <w:r w:rsidR="003045B2" w:rsidRPr="008D54FE">
        <w:rPr>
          <w:sz w:val="22"/>
          <w:szCs w:val="22"/>
        </w:rPr>
        <w:t xml:space="preserve"> from Heather Schultz about her plans to develop a new women’s ministry in the Olean area. It was a joy to hear how God is working in Heather’s life to bring much needed services to the women in our community. </w:t>
      </w:r>
    </w:p>
    <w:p w:rsidR="003045B2" w:rsidRPr="008D54FE" w:rsidRDefault="003045B2" w:rsidP="00B5063D">
      <w:pPr>
        <w:rPr>
          <w:sz w:val="16"/>
          <w:szCs w:val="16"/>
        </w:rPr>
      </w:pPr>
    </w:p>
    <w:p w:rsidR="00B5063D" w:rsidRDefault="00DE0BEB" w:rsidP="00B5063D">
      <w:pPr>
        <w:rPr>
          <w:sz w:val="16"/>
          <w:szCs w:val="16"/>
        </w:rPr>
      </w:pPr>
      <w:r w:rsidRPr="008D54FE">
        <w:rPr>
          <w:sz w:val="22"/>
          <w:szCs w:val="22"/>
        </w:rPr>
        <w:t>Sign up on the bulletin insert during Sunday worship or call the chur</w:t>
      </w:r>
      <w:r w:rsidR="003045B2" w:rsidRPr="008D54FE">
        <w:rPr>
          <w:sz w:val="22"/>
          <w:szCs w:val="22"/>
        </w:rPr>
        <w:t>ch office at 372-5151 by July 6</w:t>
      </w:r>
      <w:r w:rsidRPr="008D54FE">
        <w:rPr>
          <w:sz w:val="22"/>
          <w:szCs w:val="22"/>
        </w:rPr>
        <w:t>.</w:t>
      </w:r>
      <w:r w:rsidR="003045B2" w:rsidRPr="008D54FE">
        <w:rPr>
          <w:sz w:val="22"/>
          <w:szCs w:val="22"/>
        </w:rPr>
        <w:t xml:space="preserve">  A love offering will be collected to thank Sarah for her time with us.</w:t>
      </w:r>
    </w:p>
    <w:p w:rsidR="008D54FE" w:rsidRPr="008D54FE" w:rsidRDefault="008D54FE" w:rsidP="00B5063D">
      <w:pPr>
        <w:rPr>
          <w:sz w:val="16"/>
          <w:szCs w:val="16"/>
        </w:rPr>
      </w:pPr>
    </w:p>
    <w:p w:rsidR="008D54FE" w:rsidRPr="008D54FE" w:rsidRDefault="008D54FE" w:rsidP="008D54FE">
      <w:pPr>
        <w:jc w:val="center"/>
        <w:rPr>
          <w:b/>
          <w:sz w:val="28"/>
          <w:szCs w:val="28"/>
        </w:rPr>
      </w:pPr>
      <w:r w:rsidRPr="008D54FE">
        <w:rPr>
          <w:b/>
          <w:sz w:val="28"/>
          <w:szCs w:val="28"/>
        </w:rPr>
        <w:t>INTRODUCING THE GOAC</w:t>
      </w:r>
    </w:p>
    <w:p w:rsidR="008D54FE" w:rsidRPr="008D54FE" w:rsidRDefault="008D54FE" w:rsidP="008D54FE">
      <w:pPr>
        <w:rPr>
          <w:sz w:val="22"/>
          <w:szCs w:val="22"/>
        </w:rPr>
      </w:pPr>
      <w:r w:rsidRPr="008D54FE">
        <w:rPr>
          <w:sz w:val="22"/>
          <w:szCs w:val="22"/>
        </w:rPr>
        <w:t xml:space="preserve">The Greater Olean Association of Churches (GOAC) is an organization of dozens of churches and more than 18 organizations from the greater Olean area.  New members in both categories are encouraged.  The financial basis is from dues assessed each church according to the active church membership.  Each church may have two voting members, the pastor and a lay member.  Our own Pastor Dan served as President for several years before stepping down last spring.  The general </w:t>
      </w:r>
      <w:proofErr w:type="gramStart"/>
      <w:r w:rsidRPr="008D54FE">
        <w:rPr>
          <w:sz w:val="22"/>
          <w:szCs w:val="22"/>
        </w:rPr>
        <w:t>board are</w:t>
      </w:r>
      <w:proofErr w:type="gramEnd"/>
      <w:r w:rsidRPr="008D54FE">
        <w:rPr>
          <w:sz w:val="22"/>
          <w:szCs w:val="22"/>
        </w:rPr>
        <w:t xml:space="preserve"> held on the second Tuesdays of September, November, January, March and May.</w:t>
      </w:r>
    </w:p>
    <w:p w:rsidR="008D54FE" w:rsidRPr="008D54FE" w:rsidRDefault="008D54FE" w:rsidP="008D54FE">
      <w:pPr>
        <w:rPr>
          <w:sz w:val="22"/>
          <w:szCs w:val="22"/>
        </w:rPr>
      </w:pPr>
      <w:r w:rsidRPr="008D54FE">
        <w:rPr>
          <w:sz w:val="22"/>
          <w:szCs w:val="22"/>
        </w:rPr>
        <w:t> </w:t>
      </w:r>
    </w:p>
    <w:p w:rsidR="008D54FE" w:rsidRPr="008D54FE" w:rsidRDefault="008D54FE" w:rsidP="008D54FE">
      <w:pPr>
        <w:rPr>
          <w:sz w:val="22"/>
          <w:szCs w:val="22"/>
        </w:rPr>
      </w:pPr>
      <w:r w:rsidRPr="008D54FE">
        <w:rPr>
          <w:sz w:val="22"/>
          <w:szCs w:val="22"/>
        </w:rPr>
        <w:t>The chief objective is the development of interdenominational, co-operative community programs and activities for youth, the elderly, the infirm and disadvantaged.  To be accepted as a member, the organization must be a Christ centered charity.  The organizations are as varied as Canticle Farms and the Southern Tier Pregnancy Care Center.    The ministries provided or supported include all the food pantries, The Warming House (soon to be Houses as a Men's House is in process.), The Bridge, all the holiday dinners (Thanksgiving, Christmas, Easter), a Coat Giveaway, Toys for Tots, the Walk of the Cross, The Hunger Walk, and others.</w:t>
      </w:r>
    </w:p>
    <w:p w:rsidR="008D54FE" w:rsidRPr="008D54FE" w:rsidRDefault="008D54FE" w:rsidP="008D54FE">
      <w:pPr>
        <w:rPr>
          <w:sz w:val="16"/>
          <w:szCs w:val="16"/>
        </w:rPr>
      </w:pPr>
    </w:p>
    <w:p w:rsidR="008D54FE" w:rsidRPr="008D54FE" w:rsidRDefault="008D54FE" w:rsidP="008D54FE">
      <w:pPr>
        <w:rPr>
          <w:sz w:val="22"/>
          <w:szCs w:val="22"/>
        </w:rPr>
      </w:pPr>
      <w:r w:rsidRPr="008D54FE">
        <w:rPr>
          <w:sz w:val="22"/>
          <w:szCs w:val="22"/>
        </w:rPr>
        <w:t>The meetings are informational as well as sharing.  By co-operating together, great things are accomplished in our area, truly effecting Matthew 25:  </w:t>
      </w:r>
      <w:proofErr w:type="gramStart"/>
      <w:r w:rsidRPr="008D54FE">
        <w:rPr>
          <w:sz w:val="22"/>
          <w:szCs w:val="22"/>
        </w:rPr>
        <w:t>" I</w:t>
      </w:r>
      <w:proofErr w:type="gramEnd"/>
      <w:r w:rsidRPr="008D54FE">
        <w:rPr>
          <w:sz w:val="22"/>
          <w:szCs w:val="22"/>
        </w:rPr>
        <w:t xml:space="preserve"> was hungry, and you fed me.  I was thirsty, and you gave me a drink.  I was a stranger, and you took me in........ </w:t>
      </w:r>
    </w:p>
    <w:p w:rsidR="008D54FE" w:rsidRPr="008D54FE" w:rsidRDefault="008D54FE" w:rsidP="008D54FE">
      <w:pPr>
        <w:widowControl w:val="0"/>
        <w:tabs>
          <w:tab w:val="left" w:pos="-1022"/>
          <w:tab w:val="left" w:pos="-720"/>
          <w:tab w:val="left" w:pos="360"/>
          <w:tab w:val="left" w:pos="720"/>
          <w:tab w:val="left" w:pos="1080"/>
          <w:tab w:val="left" w:pos="1440"/>
          <w:tab w:val="left" w:pos="1800"/>
          <w:tab w:val="left" w:pos="2160"/>
          <w:tab w:val="left" w:pos="2520"/>
          <w:tab w:val="left" w:pos="2880"/>
          <w:tab w:val="left" w:pos="3240"/>
          <w:tab w:val="left" w:pos="3600"/>
          <w:tab w:val="left" w:pos="5760"/>
        </w:tabs>
        <w:autoSpaceDE w:val="0"/>
        <w:autoSpaceDN w:val="0"/>
        <w:adjustRightInd w:val="0"/>
        <w:spacing w:line="225" w:lineRule="auto"/>
        <w:jc w:val="both"/>
        <w:rPr>
          <w:sz w:val="16"/>
          <w:szCs w:val="16"/>
        </w:rPr>
      </w:pPr>
    </w:p>
    <w:p w:rsidR="008D54FE" w:rsidRPr="008D54FE" w:rsidRDefault="008D54FE" w:rsidP="008D54FE">
      <w:pPr>
        <w:widowControl w:val="0"/>
        <w:tabs>
          <w:tab w:val="left" w:pos="-1022"/>
          <w:tab w:val="left" w:pos="-720"/>
          <w:tab w:val="left" w:pos="360"/>
          <w:tab w:val="left" w:pos="720"/>
          <w:tab w:val="left" w:pos="1080"/>
          <w:tab w:val="left" w:pos="1440"/>
          <w:tab w:val="left" w:pos="1800"/>
          <w:tab w:val="left" w:pos="2160"/>
          <w:tab w:val="left" w:pos="2520"/>
          <w:tab w:val="left" w:pos="2880"/>
          <w:tab w:val="left" w:pos="3240"/>
          <w:tab w:val="left" w:pos="3600"/>
          <w:tab w:val="left" w:pos="5760"/>
        </w:tabs>
        <w:autoSpaceDE w:val="0"/>
        <w:autoSpaceDN w:val="0"/>
        <w:adjustRightInd w:val="0"/>
        <w:spacing w:line="225" w:lineRule="auto"/>
        <w:jc w:val="both"/>
        <w:rPr>
          <w:sz w:val="22"/>
          <w:szCs w:val="22"/>
        </w:rPr>
      </w:pPr>
      <w:r w:rsidRPr="008D54FE">
        <w:rPr>
          <w:sz w:val="22"/>
          <w:szCs w:val="22"/>
        </w:rPr>
        <w:t xml:space="preserve">For more information see their web page at </w:t>
      </w:r>
      <w:hyperlink r:id="rId31" w:tgtFrame="_blank" w:history="1">
        <w:r w:rsidRPr="008D54FE">
          <w:rPr>
            <w:rStyle w:val="Hyperlink"/>
            <w:sz w:val="22"/>
            <w:szCs w:val="22"/>
          </w:rPr>
          <w:t>www.Greater</w:t>
        </w:r>
      </w:hyperlink>
      <w:r w:rsidRPr="008D54FE">
        <w:rPr>
          <w:sz w:val="22"/>
          <w:szCs w:val="22"/>
        </w:rPr>
        <w:t xml:space="preserve"> Olean Association of Churches.org</w:t>
      </w:r>
    </w:p>
    <w:p w:rsidR="008D54FE" w:rsidRPr="008D54FE" w:rsidRDefault="008D54FE" w:rsidP="008D54FE">
      <w:pPr>
        <w:widowControl w:val="0"/>
        <w:tabs>
          <w:tab w:val="left" w:pos="-1022"/>
          <w:tab w:val="left" w:pos="-720"/>
          <w:tab w:val="left" w:pos="360"/>
          <w:tab w:val="left" w:pos="720"/>
          <w:tab w:val="left" w:pos="1080"/>
          <w:tab w:val="left" w:pos="1440"/>
          <w:tab w:val="left" w:pos="1800"/>
          <w:tab w:val="left" w:pos="2160"/>
          <w:tab w:val="left" w:pos="2520"/>
          <w:tab w:val="left" w:pos="2880"/>
          <w:tab w:val="left" w:pos="3240"/>
          <w:tab w:val="left" w:pos="3600"/>
          <w:tab w:val="left" w:pos="5760"/>
        </w:tabs>
        <w:autoSpaceDE w:val="0"/>
        <w:autoSpaceDN w:val="0"/>
        <w:adjustRightInd w:val="0"/>
        <w:spacing w:line="225" w:lineRule="auto"/>
        <w:jc w:val="both"/>
        <w:rPr>
          <w:sz w:val="22"/>
          <w:szCs w:val="22"/>
        </w:rPr>
      </w:pPr>
    </w:p>
    <w:p w:rsidR="00D84473" w:rsidRPr="009A0713" w:rsidRDefault="008D54FE" w:rsidP="00D84473">
      <w:pPr>
        <w:jc w:val="center"/>
        <w:rPr>
          <w:rFonts w:ascii="Chicago" w:hAnsi="Chicago"/>
          <w:b/>
          <w:sz w:val="28"/>
          <w:szCs w:val="28"/>
        </w:rPr>
      </w:pPr>
      <w:r w:rsidRPr="009A0713">
        <w:rPr>
          <w:rFonts w:ascii="Chicago" w:hAnsi="Chicago"/>
          <w:b/>
          <w:noProof/>
          <w:sz w:val="28"/>
          <w:szCs w:val="28"/>
        </w:rPr>
        <w:drawing>
          <wp:anchor distT="0" distB="0" distL="114300" distR="114300" simplePos="0" relativeHeight="251718656" behindDoc="0" locked="0" layoutInCell="1" allowOverlap="1" wp14:anchorId="515FFBA2" wp14:editId="6A455409">
            <wp:simplePos x="0" y="0"/>
            <wp:positionH relativeFrom="column">
              <wp:posOffset>351790</wp:posOffset>
            </wp:positionH>
            <wp:positionV relativeFrom="paragraph">
              <wp:posOffset>0</wp:posOffset>
            </wp:positionV>
            <wp:extent cx="1036320" cy="9937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6320" cy="993775"/>
                    </a:xfrm>
                    <a:prstGeom prst="rect">
                      <a:avLst/>
                    </a:prstGeom>
                    <a:noFill/>
                  </pic:spPr>
                </pic:pic>
              </a:graphicData>
            </a:graphic>
            <wp14:sizeRelH relativeFrom="page">
              <wp14:pctWidth>0</wp14:pctWidth>
            </wp14:sizeRelH>
            <wp14:sizeRelV relativeFrom="page">
              <wp14:pctHeight>0</wp14:pctHeight>
            </wp14:sizeRelV>
          </wp:anchor>
        </w:drawing>
      </w:r>
      <w:r w:rsidR="00D84473" w:rsidRPr="009A0713">
        <w:rPr>
          <w:rFonts w:ascii="Chicago" w:hAnsi="Chicago"/>
          <w:b/>
          <w:sz w:val="28"/>
          <w:szCs w:val="28"/>
        </w:rPr>
        <w:t>ADULT SUNDAY SCHOOL – FIND OUT WHAT YOU’RE MISSING!!!</w:t>
      </w:r>
    </w:p>
    <w:p w:rsidR="000B2A3D" w:rsidRDefault="000B2A3D" w:rsidP="009A0713">
      <w:pPr>
        <w:ind w:firstLine="360"/>
        <w:rPr>
          <w:sz w:val="22"/>
          <w:szCs w:val="22"/>
        </w:rPr>
      </w:pPr>
    </w:p>
    <w:p w:rsidR="000B2A3D" w:rsidRDefault="000B2A3D" w:rsidP="009A0713">
      <w:pPr>
        <w:ind w:firstLine="360"/>
        <w:rPr>
          <w:sz w:val="22"/>
          <w:szCs w:val="22"/>
        </w:rPr>
      </w:pPr>
    </w:p>
    <w:p w:rsidR="004A16D6" w:rsidRPr="00607402" w:rsidRDefault="00D84473" w:rsidP="000B2A3D">
      <w:pPr>
        <w:rPr>
          <w:sz w:val="22"/>
          <w:szCs w:val="22"/>
        </w:rPr>
      </w:pPr>
      <w:r w:rsidRPr="00607402">
        <w:rPr>
          <w:sz w:val="22"/>
          <w:szCs w:val="22"/>
        </w:rPr>
        <w:t xml:space="preserve">If you aren’t attending Sunday </w:t>
      </w:r>
      <w:proofErr w:type="gramStart"/>
      <w:r w:rsidRPr="00607402">
        <w:rPr>
          <w:sz w:val="22"/>
          <w:szCs w:val="22"/>
        </w:rPr>
        <w:t>School</w:t>
      </w:r>
      <w:proofErr w:type="gramEnd"/>
      <w:r w:rsidRPr="00607402">
        <w:rPr>
          <w:sz w:val="22"/>
          <w:szCs w:val="22"/>
        </w:rPr>
        <w:t xml:space="preserve">, you are missing a wonderful opportunity to: </w:t>
      </w:r>
    </w:p>
    <w:p w:rsidR="004A16D6" w:rsidRPr="00607402" w:rsidRDefault="00D84473" w:rsidP="004A16D6">
      <w:pPr>
        <w:pStyle w:val="ListParagraph"/>
        <w:numPr>
          <w:ilvl w:val="0"/>
          <w:numId w:val="20"/>
        </w:numPr>
        <w:rPr>
          <w:sz w:val="22"/>
          <w:szCs w:val="22"/>
        </w:rPr>
      </w:pPr>
      <w:r w:rsidRPr="00607402">
        <w:rPr>
          <w:sz w:val="22"/>
          <w:szCs w:val="22"/>
        </w:rPr>
        <w:t xml:space="preserve">study God’s word; </w:t>
      </w:r>
    </w:p>
    <w:p w:rsidR="004A16D6" w:rsidRPr="00607402" w:rsidRDefault="00D84473" w:rsidP="004A16D6">
      <w:pPr>
        <w:pStyle w:val="ListParagraph"/>
        <w:numPr>
          <w:ilvl w:val="0"/>
          <w:numId w:val="20"/>
        </w:numPr>
        <w:rPr>
          <w:sz w:val="22"/>
          <w:szCs w:val="22"/>
        </w:rPr>
      </w:pPr>
      <w:r w:rsidRPr="00607402">
        <w:rPr>
          <w:sz w:val="22"/>
          <w:szCs w:val="22"/>
        </w:rPr>
        <w:t xml:space="preserve">learn how others apply God’s word in your daily life; </w:t>
      </w:r>
    </w:p>
    <w:p w:rsidR="004A16D6" w:rsidRPr="00607402" w:rsidRDefault="00D84473" w:rsidP="004A16D6">
      <w:pPr>
        <w:pStyle w:val="ListParagraph"/>
        <w:numPr>
          <w:ilvl w:val="0"/>
          <w:numId w:val="20"/>
        </w:numPr>
        <w:rPr>
          <w:sz w:val="22"/>
          <w:szCs w:val="22"/>
        </w:rPr>
      </w:pPr>
      <w:r w:rsidRPr="00607402">
        <w:rPr>
          <w:sz w:val="22"/>
          <w:szCs w:val="22"/>
        </w:rPr>
        <w:t xml:space="preserve">share experiences, praises, and concerns; and </w:t>
      </w:r>
    </w:p>
    <w:p w:rsidR="00D84473" w:rsidRPr="00607402" w:rsidRDefault="00D84473" w:rsidP="004A16D6">
      <w:pPr>
        <w:pStyle w:val="ListParagraph"/>
        <w:numPr>
          <w:ilvl w:val="0"/>
          <w:numId w:val="20"/>
        </w:numPr>
        <w:rPr>
          <w:sz w:val="22"/>
          <w:szCs w:val="22"/>
        </w:rPr>
      </w:pPr>
      <w:proofErr w:type="gramStart"/>
      <w:r w:rsidRPr="00607402">
        <w:rPr>
          <w:sz w:val="22"/>
          <w:szCs w:val="22"/>
        </w:rPr>
        <w:t>be</w:t>
      </w:r>
      <w:proofErr w:type="gramEnd"/>
      <w:r w:rsidRPr="00607402">
        <w:rPr>
          <w:sz w:val="22"/>
          <w:szCs w:val="22"/>
        </w:rPr>
        <w:t xml:space="preserve"> in fellowship with other Christians who also happen to be members of your church family. </w:t>
      </w:r>
    </w:p>
    <w:p w:rsidR="00D84473" w:rsidRPr="00D82A7F" w:rsidRDefault="00D84473" w:rsidP="00D84473">
      <w:pPr>
        <w:rPr>
          <w:sz w:val="16"/>
          <w:szCs w:val="16"/>
        </w:rPr>
      </w:pPr>
    </w:p>
    <w:p w:rsidR="00607402" w:rsidRPr="00D82A7F" w:rsidRDefault="00D84473" w:rsidP="00607402">
      <w:pPr>
        <w:spacing w:line="270" w:lineRule="atLeast"/>
        <w:rPr>
          <w:sz w:val="22"/>
          <w:szCs w:val="22"/>
          <w:lang w:val="en"/>
        </w:rPr>
      </w:pPr>
      <w:r w:rsidRPr="00607402">
        <w:rPr>
          <w:sz w:val="22"/>
          <w:szCs w:val="22"/>
        </w:rPr>
        <w:t xml:space="preserve">Currently, we have two adult Sunday </w:t>
      </w:r>
      <w:proofErr w:type="gramStart"/>
      <w:r w:rsidRPr="00607402">
        <w:rPr>
          <w:sz w:val="22"/>
          <w:szCs w:val="22"/>
        </w:rPr>
        <w:t>Sch</w:t>
      </w:r>
      <w:r w:rsidR="004A16D6" w:rsidRPr="00607402">
        <w:rPr>
          <w:sz w:val="22"/>
          <w:szCs w:val="22"/>
        </w:rPr>
        <w:t>ool</w:t>
      </w:r>
      <w:proofErr w:type="gramEnd"/>
      <w:r w:rsidR="004A16D6" w:rsidRPr="00607402">
        <w:rPr>
          <w:sz w:val="22"/>
          <w:szCs w:val="22"/>
        </w:rPr>
        <w:t xml:space="preserve"> classes that meet regularly:</w:t>
      </w:r>
      <w:r w:rsidRPr="00607402">
        <w:rPr>
          <w:sz w:val="22"/>
          <w:szCs w:val="22"/>
        </w:rPr>
        <w:t xml:space="preserve">  The Buil</w:t>
      </w:r>
      <w:r w:rsidR="004A16D6" w:rsidRPr="00607402">
        <w:rPr>
          <w:sz w:val="22"/>
          <w:szCs w:val="22"/>
        </w:rPr>
        <w:t>ders</w:t>
      </w:r>
      <w:r w:rsidRPr="00607402">
        <w:rPr>
          <w:sz w:val="22"/>
          <w:szCs w:val="22"/>
        </w:rPr>
        <w:t xml:space="preserve"> and</w:t>
      </w:r>
      <w:r w:rsidR="004A16D6" w:rsidRPr="00607402">
        <w:rPr>
          <w:sz w:val="22"/>
          <w:szCs w:val="22"/>
        </w:rPr>
        <w:t xml:space="preserve"> the Seekers</w:t>
      </w:r>
      <w:r w:rsidRPr="00607402">
        <w:rPr>
          <w:sz w:val="22"/>
          <w:szCs w:val="22"/>
        </w:rPr>
        <w:t xml:space="preserve">.  </w:t>
      </w:r>
      <w:r w:rsidRPr="00607402">
        <w:rPr>
          <w:b/>
          <w:sz w:val="22"/>
          <w:szCs w:val="22"/>
        </w:rPr>
        <w:t>The Builders</w:t>
      </w:r>
      <w:r w:rsidR="004A16D6" w:rsidRPr="00607402">
        <w:rPr>
          <w:sz w:val="22"/>
          <w:szCs w:val="22"/>
        </w:rPr>
        <w:t xml:space="preserve"> meet in the boardroom and</w:t>
      </w:r>
      <w:r w:rsidRPr="00607402">
        <w:rPr>
          <w:sz w:val="22"/>
          <w:szCs w:val="22"/>
        </w:rPr>
        <w:t xml:space="preserve"> will be sta</w:t>
      </w:r>
      <w:r w:rsidR="00607402" w:rsidRPr="00607402">
        <w:rPr>
          <w:sz w:val="22"/>
          <w:szCs w:val="22"/>
        </w:rPr>
        <w:t>rting a new curriculum on June 1</w:t>
      </w:r>
      <w:r w:rsidRPr="00607402">
        <w:rPr>
          <w:sz w:val="22"/>
          <w:szCs w:val="22"/>
        </w:rPr>
        <w:t xml:space="preserve"> called </w:t>
      </w:r>
      <w:r w:rsidRPr="00607402">
        <w:rPr>
          <w:color w:val="000000"/>
          <w:sz w:val="22"/>
          <w:szCs w:val="22"/>
        </w:rPr>
        <w:t>"Bible Study for Life/Life Ventures”</w:t>
      </w:r>
      <w:r w:rsidR="0090158E" w:rsidRPr="00607402">
        <w:rPr>
          <w:color w:val="000000"/>
          <w:sz w:val="22"/>
          <w:szCs w:val="22"/>
        </w:rPr>
        <w:t>.</w:t>
      </w:r>
      <w:r w:rsidRPr="00607402">
        <w:rPr>
          <w:sz w:val="22"/>
          <w:szCs w:val="22"/>
        </w:rPr>
        <w:t xml:space="preserve"> </w:t>
      </w:r>
      <w:r w:rsidR="0090158E" w:rsidRPr="00607402">
        <w:rPr>
          <w:sz w:val="22"/>
          <w:szCs w:val="22"/>
        </w:rPr>
        <w:t xml:space="preserve"> I</w:t>
      </w:r>
      <w:r w:rsidR="004A16D6" w:rsidRPr="00607402">
        <w:rPr>
          <w:sz w:val="22"/>
          <w:szCs w:val="22"/>
        </w:rPr>
        <w:t>t</w:t>
      </w:r>
      <w:r w:rsidRPr="00607402">
        <w:rPr>
          <w:sz w:val="22"/>
          <w:szCs w:val="22"/>
        </w:rPr>
        <w:t xml:space="preserve"> </w:t>
      </w:r>
      <w:r w:rsidRPr="00607402">
        <w:rPr>
          <w:sz w:val="22"/>
          <w:szCs w:val="22"/>
          <w:shd w:val="clear" w:color="auto" w:fill="FFFFFF"/>
        </w:rPr>
        <w:t>features Bible study that is relevant for retired adults</w:t>
      </w:r>
      <w:r w:rsidR="00607402" w:rsidRPr="00607402">
        <w:rPr>
          <w:sz w:val="22"/>
          <w:szCs w:val="22"/>
          <w:shd w:val="clear" w:color="auto" w:fill="FFFFFF"/>
        </w:rPr>
        <w:t xml:space="preserve"> and includes t</w:t>
      </w:r>
      <w:proofErr w:type="spellStart"/>
      <w:r w:rsidR="00607402" w:rsidRPr="00607402">
        <w:rPr>
          <w:sz w:val="22"/>
          <w:szCs w:val="22"/>
          <w:lang w:val="en"/>
        </w:rPr>
        <w:t>wo</w:t>
      </w:r>
      <w:proofErr w:type="spellEnd"/>
      <w:r w:rsidR="00607402" w:rsidRPr="00607402">
        <w:rPr>
          <w:sz w:val="22"/>
          <w:szCs w:val="22"/>
          <w:lang w:val="en"/>
        </w:rPr>
        <w:t xml:space="preserve"> six-week studies ("Beyond Belief: Exploring the Character of God" and "Resilient Faith: Standing Strong in the Midst of Suffering") and a two-week study ("And It Was Good") that engage the senior adult both during the group and during the week. </w:t>
      </w:r>
      <w:r w:rsidRPr="00607402">
        <w:rPr>
          <w:sz w:val="22"/>
          <w:szCs w:val="22"/>
          <w:shd w:val="clear" w:color="auto" w:fill="FFFFFF"/>
        </w:rPr>
        <w:t>It's a time of reflection u</w:t>
      </w:r>
      <w:r w:rsidR="004A16D6" w:rsidRPr="00607402">
        <w:rPr>
          <w:sz w:val="22"/>
          <w:szCs w:val="22"/>
          <w:shd w:val="clear" w:color="auto" w:fill="FFFFFF"/>
        </w:rPr>
        <w:t>pon life, but most importantly i</w:t>
      </w:r>
      <w:r w:rsidRPr="00607402">
        <w:rPr>
          <w:sz w:val="22"/>
          <w:szCs w:val="22"/>
          <w:shd w:val="clear" w:color="auto" w:fill="FFFFFF"/>
        </w:rPr>
        <w:t>t's a time to look forward to all God has plan</w:t>
      </w:r>
      <w:r w:rsidR="004A16D6" w:rsidRPr="00607402">
        <w:rPr>
          <w:sz w:val="22"/>
          <w:szCs w:val="22"/>
          <w:shd w:val="clear" w:color="auto" w:fill="FFFFFF"/>
        </w:rPr>
        <w:t>ned for retired adults now. The</w:t>
      </w:r>
      <w:r w:rsidRPr="00607402">
        <w:rPr>
          <w:sz w:val="22"/>
          <w:szCs w:val="22"/>
          <w:shd w:val="clear" w:color="auto" w:fill="FFFFFF"/>
        </w:rPr>
        <w:t xml:space="preserve"> Personal Study Guide seeks to equip, encourage, and minister to those in their retirement years, motivating them to share their valuable experiences with younger generations.</w:t>
      </w:r>
      <w:r w:rsidR="004A16D6" w:rsidRPr="00607402">
        <w:rPr>
          <w:sz w:val="22"/>
          <w:szCs w:val="22"/>
          <w:shd w:val="clear" w:color="auto" w:fill="FFFFFF"/>
        </w:rPr>
        <w:t xml:space="preserve">  </w:t>
      </w:r>
      <w:r w:rsidR="00D82A7F">
        <w:rPr>
          <w:sz w:val="22"/>
          <w:szCs w:val="22"/>
          <w:shd w:val="clear" w:color="auto" w:fill="FFFFFF"/>
        </w:rPr>
        <w:t xml:space="preserve">On June 30, </w:t>
      </w:r>
      <w:r w:rsidR="004A16D6" w:rsidRPr="00D82A7F">
        <w:rPr>
          <w:b/>
          <w:sz w:val="22"/>
          <w:szCs w:val="22"/>
          <w:shd w:val="clear" w:color="auto" w:fill="FFFFFF"/>
        </w:rPr>
        <w:t>The Seekers</w:t>
      </w:r>
      <w:r w:rsidR="004A16D6" w:rsidRPr="00D82A7F">
        <w:rPr>
          <w:sz w:val="22"/>
          <w:szCs w:val="22"/>
          <w:shd w:val="clear" w:color="auto" w:fill="FFFFFF"/>
        </w:rPr>
        <w:t xml:space="preserve"> </w:t>
      </w:r>
      <w:r w:rsidR="004A16D6" w:rsidRPr="00D82A7F">
        <w:rPr>
          <w:b/>
          <w:sz w:val="22"/>
          <w:szCs w:val="22"/>
          <w:shd w:val="clear" w:color="auto" w:fill="FFFFFF"/>
        </w:rPr>
        <w:t>Class</w:t>
      </w:r>
      <w:r w:rsidR="004A16D6" w:rsidRPr="00D82A7F">
        <w:rPr>
          <w:sz w:val="22"/>
          <w:szCs w:val="22"/>
          <w:shd w:val="clear" w:color="auto" w:fill="FFFFFF"/>
        </w:rPr>
        <w:t xml:space="preserve"> </w:t>
      </w:r>
      <w:r w:rsidR="00607402" w:rsidRPr="00D82A7F">
        <w:rPr>
          <w:sz w:val="22"/>
          <w:szCs w:val="22"/>
          <w:shd w:val="clear" w:color="auto" w:fill="FFFFFF"/>
        </w:rPr>
        <w:t xml:space="preserve">will be starting a new Chip Ingram study </w:t>
      </w:r>
      <w:r w:rsidR="00103967" w:rsidRPr="00D82A7F">
        <w:rPr>
          <w:sz w:val="22"/>
          <w:szCs w:val="22"/>
          <w:shd w:val="clear" w:color="auto" w:fill="FFFFFF"/>
        </w:rPr>
        <w:t>called “</w:t>
      </w:r>
      <w:r w:rsidR="00D82A7F" w:rsidRPr="00D82A7F">
        <w:rPr>
          <w:sz w:val="22"/>
          <w:szCs w:val="22"/>
          <w:shd w:val="clear" w:color="auto" w:fill="FFFFFF"/>
        </w:rPr>
        <w:t>Miracle of Life Change: God’s Process of Transformation.”</w:t>
      </w:r>
    </w:p>
    <w:p w:rsidR="0090158E" w:rsidRPr="00607402" w:rsidRDefault="00607402" w:rsidP="00D84473">
      <w:pPr>
        <w:rPr>
          <w:sz w:val="22"/>
          <w:szCs w:val="22"/>
        </w:rPr>
      </w:pPr>
      <w:r w:rsidRPr="00607402">
        <w:rPr>
          <w:sz w:val="22"/>
          <w:szCs w:val="22"/>
        </w:rPr>
        <w:t>N</w:t>
      </w:r>
      <w:r w:rsidR="0090158E" w:rsidRPr="00607402">
        <w:rPr>
          <w:sz w:val="22"/>
          <w:szCs w:val="22"/>
        </w:rPr>
        <w:t xml:space="preserve">ewcomers are certainly welcome and </w:t>
      </w:r>
      <w:r w:rsidR="008E1880" w:rsidRPr="00607402">
        <w:rPr>
          <w:sz w:val="22"/>
          <w:szCs w:val="22"/>
        </w:rPr>
        <w:t>encourage</w:t>
      </w:r>
      <w:r w:rsidR="0090158E" w:rsidRPr="00607402">
        <w:rPr>
          <w:sz w:val="22"/>
          <w:szCs w:val="22"/>
        </w:rPr>
        <w:t xml:space="preserve">d </w:t>
      </w:r>
      <w:r w:rsidR="008E1880" w:rsidRPr="00607402">
        <w:rPr>
          <w:sz w:val="22"/>
          <w:szCs w:val="22"/>
        </w:rPr>
        <w:t>to attend even if you</w:t>
      </w:r>
      <w:r w:rsidR="0090158E" w:rsidRPr="00607402">
        <w:rPr>
          <w:sz w:val="22"/>
          <w:szCs w:val="22"/>
        </w:rPr>
        <w:t xml:space="preserve"> cannot make it every week.  The</w:t>
      </w:r>
      <w:r w:rsidR="008E1880" w:rsidRPr="00607402">
        <w:rPr>
          <w:sz w:val="22"/>
          <w:szCs w:val="22"/>
        </w:rPr>
        <w:t xml:space="preserve"> life applications discussions can be of interest even if you don’t participate every week!</w:t>
      </w:r>
    </w:p>
    <w:p w:rsidR="0090158E" w:rsidRPr="00D82A7F" w:rsidRDefault="0090158E" w:rsidP="00D84473">
      <w:pPr>
        <w:rPr>
          <w:sz w:val="16"/>
          <w:szCs w:val="16"/>
        </w:rPr>
      </w:pPr>
    </w:p>
    <w:p w:rsidR="00D84473" w:rsidRPr="00607402" w:rsidRDefault="004A16D6" w:rsidP="00D84473">
      <w:pPr>
        <w:rPr>
          <w:sz w:val="22"/>
          <w:szCs w:val="22"/>
        </w:rPr>
      </w:pPr>
      <w:r w:rsidRPr="00607402">
        <w:rPr>
          <w:sz w:val="22"/>
          <w:szCs w:val="22"/>
        </w:rPr>
        <w:t xml:space="preserve">Both groups </w:t>
      </w:r>
      <w:r w:rsidR="00D84473" w:rsidRPr="00607402">
        <w:rPr>
          <w:sz w:val="22"/>
          <w:szCs w:val="22"/>
        </w:rPr>
        <w:t xml:space="preserve">are always willing to accept new members or guests into their classes.  There are no qualifications, age limits, or entrance exams and you certainly do not need to be a Bible expert to participate.  In fact, if you simply want to sit quietly and listen to the discussions, that is perfectly fine.  No one will call on you to read those peculiar Old Testament names or ask you some deep theological question.  You can participate as much or as little as you choose.  And think about the potential benefits you’d derive from attending… the ideas… the sharing… the caring… the fellowship!!  It would be the perfect extension to your Sunday worship.  </w:t>
      </w:r>
    </w:p>
    <w:p w:rsidR="00D84473" w:rsidRPr="00D82A7F" w:rsidRDefault="00D84473" w:rsidP="00D84473">
      <w:pPr>
        <w:rPr>
          <w:sz w:val="16"/>
          <w:szCs w:val="16"/>
        </w:rPr>
      </w:pPr>
    </w:p>
    <w:p w:rsidR="00915F4B" w:rsidRDefault="00D84473" w:rsidP="00D84473">
      <w:pPr>
        <w:rPr>
          <w:sz w:val="22"/>
          <w:szCs w:val="22"/>
        </w:rPr>
      </w:pPr>
      <w:r w:rsidRPr="00607402">
        <w:rPr>
          <w:sz w:val="22"/>
          <w:szCs w:val="22"/>
        </w:rPr>
        <w:t>So why not give it a try this coming Sunday.  Who know</w:t>
      </w:r>
      <w:r w:rsidR="00D82A7F">
        <w:rPr>
          <w:sz w:val="22"/>
          <w:szCs w:val="22"/>
        </w:rPr>
        <w:t>s</w:t>
      </w:r>
      <w:r w:rsidRPr="00607402">
        <w:rPr>
          <w:sz w:val="22"/>
          <w:szCs w:val="22"/>
        </w:rPr>
        <w:t xml:space="preserve">?  You might actually like it!!!  If you have any questions about the Sunday </w:t>
      </w:r>
      <w:proofErr w:type="gramStart"/>
      <w:r w:rsidRPr="00607402">
        <w:rPr>
          <w:sz w:val="22"/>
          <w:szCs w:val="22"/>
        </w:rPr>
        <w:t>School</w:t>
      </w:r>
      <w:proofErr w:type="gramEnd"/>
      <w:r w:rsidRPr="00607402">
        <w:rPr>
          <w:sz w:val="22"/>
          <w:szCs w:val="22"/>
        </w:rPr>
        <w:t xml:space="preserve"> classes, please contact Dave </w:t>
      </w:r>
      <w:r w:rsidRPr="00607402">
        <w:rPr>
          <w:sz w:val="22"/>
          <w:szCs w:val="22"/>
        </w:rPr>
        <w:lastRenderedPageBreak/>
        <w:t xml:space="preserve">Torrey, Jim </w:t>
      </w:r>
      <w:proofErr w:type="spellStart"/>
      <w:r w:rsidRPr="00607402">
        <w:rPr>
          <w:sz w:val="22"/>
          <w:szCs w:val="22"/>
        </w:rPr>
        <w:t>Sorokes</w:t>
      </w:r>
      <w:proofErr w:type="spellEnd"/>
      <w:r w:rsidRPr="00607402">
        <w:rPr>
          <w:sz w:val="22"/>
          <w:szCs w:val="22"/>
        </w:rPr>
        <w:t xml:space="preserve">, Pastor Dan, or any member of the Seekers and Builders classes.   </w:t>
      </w:r>
    </w:p>
    <w:p w:rsidR="00915F4B" w:rsidRPr="00915F4B" w:rsidRDefault="009A0713" w:rsidP="009A0713">
      <w:pPr>
        <w:rPr>
          <w:b/>
          <w:bCs/>
          <w:kern w:val="36"/>
        </w:rPr>
      </w:pPr>
      <w:r w:rsidRPr="00915F4B">
        <w:rPr>
          <w:noProof/>
        </w:rPr>
        <w:drawing>
          <wp:anchor distT="0" distB="0" distL="114300" distR="114300" simplePos="0" relativeHeight="251722752" behindDoc="0" locked="0" layoutInCell="1" allowOverlap="1" wp14:anchorId="4A72E012" wp14:editId="340AE509">
            <wp:simplePos x="0" y="0"/>
            <wp:positionH relativeFrom="column">
              <wp:posOffset>-40005</wp:posOffset>
            </wp:positionH>
            <wp:positionV relativeFrom="paragraph">
              <wp:posOffset>22860</wp:posOffset>
            </wp:positionV>
            <wp:extent cx="810895" cy="810895"/>
            <wp:effectExtent l="0" t="0" r="8255" b="8255"/>
            <wp:wrapSquare wrapText="bothSides"/>
            <wp:docPr id="37" name="Picture 37" descr="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F4B" w:rsidRPr="00915F4B">
        <w:rPr>
          <w:b/>
          <w:bCs/>
          <w:kern w:val="36"/>
        </w:rPr>
        <w:t>The Art of Confrontation Part 2</w:t>
      </w:r>
    </w:p>
    <w:p w:rsidR="00915F4B" w:rsidRPr="00915F4B" w:rsidRDefault="00915F4B" w:rsidP="009A0713">
      <w:r w:rsidRPr="00915F4B">
        <w:t>Mary Southerland</w:t>
      </w:r>
    </w:p>
    <w:p w:rsidR="00915F4B" w:rsidRPr="00915F4B" w:rsidRDefault="00915F4B" w:rsidP="009A0713">
      <w:r w:rsidRPr="00915F4B">
        <w:rPr>
          <w:b/>
          <w:bCs/>
        </w:rPr>
        <w:t>Today’s Truth</w:t>
      </w:r>
      <w:r w:rsidR="009A0713">
        <w:t xml:space="preserve">: </w:t>
      </w:r>
      <w:r w:rsidRPr="00915F4B">
        <w:rPr>
          <w:i/>
          <w:iCs/>
        </w:rPr>
        <w:t xml:space="preserve">Faithful are the wounds of a friend </w:t>
      </w:r>
      <w:r w:rsidRPr="00915F4B">
        <w:t>(Proverbs 27:6).</w:t>
      </w:r>
    </w:p>
    <w:p w:rsidR="00915F4B" w:rsidRPr="00915F4B" w:rsidRDefault="00915F4B" w:rsidP="009A0713">
      <w:r w:rsidRPr="00915F4B">
        <w:rPr>
          <w:b/>
          <w:bCs/>
        </w:rPr>
        <w:t> Friend to Friend</w:t>
      </w:r>
    </w:p>
    <w:p w:rsidR="00915F4B" w:rsidRPr="00915F4B" w:rsidRDefault="009A0713" w:rsidP="009A0713">
      <w:r>
        <w:t xml:space="preserve">   </w:t>
      </w:r>
      <w:r w:rsidR="00915F4B" w:rsidRPr="00915F4B">
        <w:t xml:space="preserve">The highest goal for every relationship is unity at some level. The apostle Paul was committed to unity and peace, no matter how impossible it might seem. It was a commitment rising out of the love he found in his personal relationship with God. And it is out of this love that he writes a letter to the church at Philippi, a church that he established. His heart and life were there and his closest friends and deepest relationships were with these people. It caused him great pain to discover that there was division among them, and is writing the letter both as </w:t>
      </w:r>
      <w:proofErr w:type="gramStart"/>
      <w:r w:rsidR="00915F4B" w:rsidRPr="00915F4B">
        <w:t>an</w:t>
      </w:r>
      <w:proofErr w:type="gramEnd"/>
      <w:r w:rsidR="00915F4B" w:rsidRPr="00915F4B">
        <w:t xml:space="preserve"> encouragement to confront the ones causing the division and as his own letter of confrontation as well.</w:t>
      </w:r>
    </w:p>
    <w:p w:rsidR="00915F4B" w:rsidRPr="00915F4B" w:rsidRDefault="009A0713" w:rsidP="009A0713">
      <w:r>
        <w:t xml:space="preserve">   </w:t>
      </w:r>
      <w:r w:rsidR="00915F4B" w:rsidRPr="00915F4B">
        <w:t>In his letter, Paul describes the unity God expects to be exemplified in relationships.  “Then make my joy complete by being like-minded, having the same love, being one in spirit and purpose” (Philippians 2:2). Impossible! It is impossible to meet these standards in every relationship. To be like-minded, having the same love, being one in spirit and in purpose are the characteristics of deep, abiding relationships forged through layers of time, shared experiences and habitual choices. Exactly! God calls us to never be satisfied with anything less than these standards when it comes to the way we love each other. It is a calling that can only be realized through the power of God at work in our hearts, and requires a complete and total surrender of our personal agenda for every relationship we have.</w:t>
      </w:r>
    </w:p>
    <w:p w:rsidR="00915F4B" w:rsidRPr="00915F4B" w:rsidRDefault="009A0713" w:rsidP="009A0713">
      <w:r>
        <w:t xml:space="preserve">   </w:t>
      </w:r>
      <w:r w:rsidR="00915F4B" w:rsidRPr="00915F4B">
        <w:t>Before Dan and I were married, I noticed several rough edges that needed to be sanded away and felt like I was just the one who could do it. After all, that’s what wives are for, right?</w:t>
      </w:r>
      <w:r>
        <w:t xml:space="preserve"> </w:t>
      </w:r>
      <w:r w:rsidR="00915F4B" w:rsidRPr="00915F4B">
        <w:t>I decided to lay low for a few months, giving him a chance to make the changes on his own before I stepped in with my well-thought-out plan for his life. The only problem was that my plan did not line up with his plan. He seemed oblivious to the character flaws that were blatantly obvious to me.</w:t>
      </w:r>
    </w:p>
    <w:p w:rsidR="00915F4B" w:rsidRPr="00915F4B" w:rsidRDefault="009A0713" w:rsidP="009A0713">
      <w:r>
        <w:t xml:space="preserve">   </w:t>
      </w:r>
      <w:r w:rsidR="00915F4B" w:rsidRPr="00915F4B">
        <w:t>After a few months of marital bliss, during which I was fine-tuning my “Fix Dan Plan,” a seed of discontent took root and began to grow.</w:t>
      </w:r>
      <w:r>
        <w:t xml:space="preserve"> </w:t>
      </w:r>
      <w:r w:rsidR="00915F4B" w:rsidRPr="00915F4B">
        <w:t xml:space="preserve">The strength I had so admired in Dan now looked a whole lot like </w:t>
      </w:r>
      <w:proofErr w:type="spellStart"/>
      <w:r w:rsidR="00915F4B" w:rsidRPr="00915F4B">
        <w:t>stubbornness.His</w:t>
      </w:r>
      <w:proofErr w:type="spellEnd"/>
      <w:r w:rsidR="00915F4B" w:rsidRPr="00915F4B">
        <w:t xml:space="preserve"> ability to take a complicated issue, dissect it, and boil it down to a three-step-plan now seemed patronizing and sometimes even meddlesome.</w:t>
      </w:r>
    </w:p>
    <w:p w:rsidR="00915F4B" w:rsidRPr="00915F4B" w:rsidRDefault="00915F4B" w:rsidP="009A0713">
      <w:r w:rsidRPr="00915F4B">
        <w:lastRenderedPageBreak/>
        <w:t>What I had once embraced as his devotion to me now seemed like his need to be in control of me.</w:t>
      </w:r>
      <w:r w:rsidR="009A0713">
        <w:t xml:space="preserve"> </w:t>
      </w:r>
      <w:r w:rsidRPr="00915F4B">
        <w:t>It was time for the execution of my foolproof plan of transforming my husband into the man God and I thought he should be. It goes without saying that unity was the last thing on my mind or on my list of changes to be made. Looking back, I am certain I fit the bill of a sandpaper person deluxe! The results were painfully disastrous.</w:t>
      </w:r>
    </w:p>
    <w:p w:rsidR="00915F4B" w:rsidRPr="00915F4B" w:rsidRDefault="009A0713" w:rsidP="009A0713">
      <w:r>
        <w:t xml:space="preserve">   </w:t>
      </w:r>
      <w:r w:rsidR="00915F4B" w:rsidRPr="00915F4B">
        <w:t>Arguments over insignificant issues ensued as we battled each other for control of the relationship. Dan fielded each attack, confused and bewildered by the mysterious change in his wife. Every area of our marriage suffered, and we were both miserable.  Thankfully, my husband was committed to me, I was committed to him, and we were both committed God and our marriage.</w:t>
      </w:r>
    </w:p>
    <w:p w:rsidR="00915F4B" w:rsidRPr="00915F4B" w:rsidRDefault="009A0713" w:rsidP="009A0713">
      <w:r>
        <w:t xml:space="preserve">   </w:t>
      </w:r>
      <w:r w:rsidR="00915F4B" w:rsidRPr="00915F4B">
        <w:t>I will never forget the afternoon he confronted me in love and with amazing patience. I don’t remember much of the conversation, but I do remember the words that broke my heart and saved our marriage. “Honey, I’m not sure what is going on between us. But I do know that I want to love you like you need to be loved,” he gently explained.</w:t>
      </w:r>
      <w:r>
        <w:t xml:space="preserve"> </w:t>
      </w:r>
      <w:r w:rsidR="00915F4B" w:rsidRPr="00915F4B">
        <w:t>And there you have not only the recipe for a successful marriage, but for unity in relationships as well.</w:t>
      </w:r>
    </w:p>
    <w:p w:rsidR="00915F4B" w:rsidRPr="00915F4B" w:rsidRDefault="009A0713" w:rsidP="009A0713">
      <w:r>
        <w:t xml:space="preserve">   </w:t>
      </w:r>
      <w:r w:rsidR="00915F4B" w:rsidRPr="00915F4B">
        <w:t>I loved Dan like I thought he should be loved, with my requirements and my human expectations, hoping that he would have to do all of the changing while I did all of the controlling. I had a lot to learn about the art of confrontation and how it brings unity, peace, and joy to any relationship where it is invited to work.</w:t>
      </w:r>
    </w:p>
    <w:p w:rsidR="00915F4B" w:rsidRPr="00915F4B" w:rsidRDefault="00915F4B" w:rsidP="009A0713">
      <w:r w:rsidRPr="00915F4B">
        <w:t>Many people love a good fight and often mistake combat for confrontation. The two are not the same thing. Combat slowly corrodes and splinters while confrontation is an art that – when done correctly – improves and strengthens relationships. It is our responsibility to bring Godly confrontation into every relationship. There is a right way and a wrong way to confront. The success of any confrontation depends upon understanding the difference between the two.</w:t>
      </w:r>
    </w:p>
    <w:p w:rsidR="00915F4B" w:rsidRPr="00915F4B" w:rsidRDefault="009A0713" w:rsidP="009A0713">
      <w:r>
        <w:t xml:space="preserve">   </w:t>
      </w:r>
      <w:r w:rsidR="00915F4B" w:rsidRPr="00915F4B">
        <w:t>Confrontation is a gift we bring to every relationship, and the truth is, if you love, you level. Being willing and able to confront in love is a mark of maturity and stability in the Christian life.</w:t>
      </w:r>
    </w:p>
    <w:p w:rsidR="00915F4B" w:rsidRPr="00915F4B" w:rsidRDefault="00915F4B" w:rsidP="009A0713">
      <w:r w:rsidRPr="00915F4B">
        <w:rPr>
          <w:b/>
          <w:bCs/>
        </w:rPr>
        <w:t>Let’s Pray</w:t>
      </w:r>
    </w:p>
    <w:p w:rsidR="00915F4B" w:rsidRPr="00915F4B" w:rsidRDefault="00915F4B" w:rsidP="009A0713">
      <w:r w:rsidRPr="00915F4B">
        <w:t xml:space="preserve">Father, I confess that I often fail when it comes to being a true friend. Teach me how to nurture the relationships in my life through healthy confrontation. May the friendships in my life honor and please </w:t>
      </w:r>
      <w:proofErr w:type="gramStart"/>
      <w:r w:rsidRPr="00915F4B">
        <w:t>You</w:t>
      </w:r>
      <w:proofErr w:type="gramEnd"/>
      <w:r w:rsidRPr="00915F4B">
        <w:t>.</w:t>
      </w:r>
    </w:p>
    <w:p w:rsidR="00915F4B" w:rsidRPr="00915F4B" w:rsidRDefault="00915F4B" w:rsidP="009A0713">
      <w:r w:rsidRPr="00915F4B">
        <w:t>In Jesus’ name,</w:t>
      </w:r>
    </w:p>
    <w:p w:rsidR="008D54FE" w:rsidRDefault="00915F4B" w:rsidP="009A0713">
      <w:r w:rsidRPr="00915F4B">
        <w:t>Amen.</w:t>
      </w:r>
    </w:p>
    <w:p w:rsidR="006439CA" w:rsidRDefault="006439CA" w:rsidP="009A0713"/>
    <w:p w:rsidR="006439CA" w:rsidRPr="006439CA" w:rsidRDefault="006439CA" w:rsidP="006439CA">
      <w:pPr>
        <w:tabs>
          <w:tab w:val="left" w:pos="720"/>
          <w:tab w:val="left" w:pos="4320"/>
        </w:tabs>
        <w:rPr>
          <w:b/>
        </w:rPr>
      </w:pPr>
      <w:r>
        <w:rPr>
          <w:b/>
          <w:noProof/>
        </w:rPr>
        <w:drawing>
          <wp:inline distT="0" distB="0" distL="0" distR="0">
            <wp:extent cx="1415415" cy="1423035"/>
            <wp:effectExtent l="0" t="0" r="0" b="5715"/>
            <wp:docPr id="7" name="Picture 7" descr="BDAY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AY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5415" cy="1423035"/>
                    </a:xfrm>
                    <a:prstGeom prst="rect">
                      <a:avLst/>
                    </a:prstGeom>
                    <a:noFill/>
                    <a:ln>
                      <a:noFill/>
                    </a:ln>
                  </pic:spPr>
                </pic:pic>
              </a:graphicData>
            </a:graphic>
          </wp:inline>
        </w:drawing>
      </w:r>
    </w:p>
    <w:p w:rsidR="006439CA" w:rsidRPr="006439CA" w:rsidRDefault="006439CA" w:rsidP="006439CA">
      <w:pPr>
        <w:tabs>
          <w:tab w:val="left" w:pos="720"/>
          <w:tab w:val="left" w:pos="4320"/>
        </w:tabs>
      </w:pPr>
      <w:r w:rsidRPr="006439CA">
        <w:tab/>
      </w:r>
    </w:p>
    <w:p w:rsidR="006439CA" w:rsidRPr="006439CA" w:rsidRDefault="006439CA" w:rsidP="006439CA">
      <w:pPr>
        <w:tabs>
          <w:tab w:val="left" w:pos="720"/>
          <w:tab w:val="left" w:pos="4320"/>
        </w:tabs>
      </w:pPr>
      <w:r w:rsidRPr="006439CA">
        <w:t>3</w:t>
      </w:r>
      <w:r w:rsidRPr="006439CA">
        <w:tab/>
        <w:t xml:space="preserve">Larry </w:t>
      </w:r>
      <w:proofErr w:type="spellStart"/>
      <w:r w:rsidRPr="006439CA">
        <w:t>Selph</w:t>
      </w:r>
      <w:proofErr w:type="spellEnd"/>
      <w:r w:rsidRPr="006439CA">
        <w:t xml:space="preserve"> III</w:t>
      </w:r>
    </w:p>
    <w:p w:rsidR="006439CA" w:rsidRPr="006439CA" w:rsidRDefault="006439CA" w:rsidP="006439CA">
      <w:pPr>
        <w:tabs>
          <w:tab w:val="left" w:pos="720"/>
          <w:tab w:val="left" w:pos="4320"/>
        </w:tabs>
      </w:pPr>
      <w:r w:rsidRPr="006439CA">
        <w:t>4</w:t>
      </w:r>
      <w:r w:rsidRPr="006439CA">
        <w:tab/>
        <w:t xml:space="preserve">Hilary </w:t>
      </w:r>
      <w:proofErr w:type="spellStart"/>
      <w:r w:rsidRPr="006439CA">
        <w:t>Faulds</w:t>
      </w:r>
      <w:proofErr w:type="spellEnd"/>
    </w:p>
    <w:p w:rsidR="006439CA" w:rsidRPr="006439CA" w:rsidRDefault="006439CA" w:rsidP="006439CA">
      <w:pPr>
        <w:tabs>
          <w:tab w:val="left" w:pos="720"/>
          <w:tab w:val="left" w:pos="4320"/>
        </w:tabs>
      </w:pPr>
      <w:r w:rsidRPr="006439CA">
        <w:t>5</w:t>
      </w:r>
      <w:r w:rsidRPr="006439CA">
        <w:tab/>
        <w:t>James Walker</w:t>
      </w:r>
    </w:p>
    <w:p w:rsidR="006439CA" w:rsidRPr="006439CA" w:rsidRDefault="006439CA" w:rsidP="006439CA">
      <w:pPr>
        <w:tabs>
          <w:tab w:val="left" w:pos="720"/>
          <w:tab w:val="left" w:pos="4320"/>
        </w:tabs>
      </w:pPr>
      <w:r w:rsidRPr="006439CA">
        <w:t>7</w:t>
      </w:r>
      <w:r w:rsidRPr="006439CA">
        <w:tab/>
        <w:t>June Wallace</w:t>
      </w:r>
    </w:p>
    <w:p w:rsidR="006439CA" w:rsidRPr="006439CA" w:rsidRDefault="006439CA" w:rsidP="006439CA">
      <w:pPr>
        <w:tabs>
          <w:tab w:val="left" w:pos="720"/>
          <w:tab w:val="left" w:pos="4320"/>
        </w:tabs>
      </w:pPr>
      <w:r w:rsidRPr="006439CA">
        <w:t>9</w:t>
      </w:r>
      <w:r w:rsidRPr="006439CA">
        <w:tab/>
        <w:t xml:space="preserve">Bob </w:t>
      </w:r>
      <w:proofErr w:type="spellStart"/>
      <w:r w:rsidRPr="006439CA">
        <w:t>Faulds</w:t>
      </w:r>
      <w:proofErr w:type="spellEnd"/>
    </w:p>
    <w:p w:rsidR="006439CA" w:rsidRPr="006439CA" w:rsidRDefault="006439CA" w:rsidP="006439CA">
      <w:pPr>
        <w:tabs>
          <w:tab w:val="left" w:pos="720"/>
          <w:tab w:val="left" w:pos="4320"/>
        </w:tabs>
      </w:pPr>
      <w:r w:rsidRPr="006439CA">
        <w:t>15</w:t>
      </w:r>
      <w:r w:rsidRPr="006439CA">
        <w:tab/>
        <w:t>Jason Peck</w:t>
      </w:r>
    </w:p>
    <w:p w:rsidR="006439CA" w:rsidRPr="006439CA" w:rsidRDefault="006439CA" w:rsidP="006439CA">
      <w:pPr>
        <w:tabs>
          <w:tab w:val="left" w:pos="720"/>
          <w:tab w:val="left" w:pos="4320"/>
        </w:tabs>
      </w:pPr>
      <w:r w:rsidRPr="006439CA">
        <w:t>16</w:t>
      </w:r>
      <w:r w:rsidRPr="006439CA">
        <w:tab/>
        <w:t>June Hill</w:t>
      </w:r>
    </w:p>
    <w:p w:rsidR="006439CA" w:rsidRPr="006439CA" w:rsidRDefault="006439CA" w:rsidP="006439CA">
      <w:pPr>
        <w:tabs>
          <w:tab w:val="left" w:pos="720"/>
          <w:tab w:val="left" w:pos="4320"/>
        </w:tabs>
      </w:pPr>
      <w:r w:rsidRPr="006439CA">
        <w:t>20</w:t>
      </w:r>
      <w:r w:rsidRPr="006439CA">
        <w:tab/>
        <w:t>Becky Peck</w:t>
      </w:r>
    </w:p>
    <w:p w:rsidR="006439CA" w:rsidRPr="006439CA" w:rsidRDefault="006439CA" w:rsidP="006439CA">
      <w:pPr>
        <w:tabs>
          <w:tab w:val="left" w:pos="720"/>
          <w:tab w:val="left" w:pos="4320"/>
        </w:tabs>
      </w:pPr>
      <w:r w:rsidRPr="006439CA">
        <w:t>22</w:t>
      </w:r>
      <w:r w:rsidRPr="006439CA">
        <w:tab/>
        <w:t xml:space="preserve">Matthew </w:t>
      </w:r>
      <w:proofErr w:type="spellStart"/>
      <w:r w:rsidRPr="006439CA">
        <w:t>Ketchner</w:t>
      </w:r>
      <w:proofErr w:type="spellEnd"/>
    </w:p>
    <w:p w:rsidR="006439CA" w:rsidRPr="006439CA" w:rsidRDefault="006439CA" w:rsidP="006439CA">
      <w:pPr>
        <w:tabs>
          <w:tab w:val="left" w:pos="720"/>
          <w:tab w:val="left" w:pos="4320"/>
        </w:tabs>
      </w:pPr>
      <w:r w:rsidRPr="006439CA">
        <w:tab/>
        <w:t xml:space="preserve">Christine </w:t>
      </w:r>
      <w:proofErr w:type="spellStart"/>
      <w:r w:rsidRPr="006439CA">
        <w:t>VanBrunt</w:t>
      </w:r>
      <w:proofErr w:type="spellEnd"/>
    </w:p>
    <w:p w:rsidR="006439CA" w:rsidRPr="006439CA" w:rsidRDefault="006439CA" w:rsidP="006439CA">
      <w:pPr>
        <w:tabs>
          <w:tab w:val="left" w:pos="720"/>
          <w:tab w:val="left" w:pos="4320"/>
        </w:tabs>
      </w:pPr>
      <w:r w:rsidRPr="006439CA">
        <w:t>25</w:t>
      </w:r>
      <w:r w:rsidRPr="006439CA">
        <w:tab/>
        <w:t>Donny Martin IV</w:t>
      </w:r>
    </w:p>
    <w:p w:rsidR="006439CA" w:rsidRPr="006439CA" w:rsidRDefault="006439CA" w:rsidP="006439CA">
      <w:pPr>
        <w:tabs>
          <w:tab w:val="left" w:pos="720"/>
          <w:tab w:val="left" w:pos="4320"/>
        </w:tabs>
      </w:pPr>
      <w:r w:rsidRPr="006439CA">
        <w:t>28</w:t>
      </w:r>
      <w:r w:rsidRPr="006439CA">
        <w:tab/>
        <w:t>Bonnie Kettle</w:t>
      </w:r>
    </w:p>
    <w:p w:rsidR="006439CA" w:rsidRPr="006439CA" w:rsidRDefault="006439CA" w:rsidP="006439CA">
      <w:pPr>
        <w:tabs>
          <w:tab w:val="left" w:pos="720"/>
          <w:tab w:val="left" w:pos="4320"/>
        </w:tabs>
      </w:pPr>
      <w:r w:rsidRPr="006439CA">
        <w:tab/>
        <w:t>Brad Mitchell</w:t>
      </w:r>
    </w:p>
    <w:p w:rsidR="006439CA" w:rsidRPr="006439CA" w:rsidRDefault="006439CA" w:rsidP="006439CA">
      <w:pPr>
        <w:tabs>
          <w:tab w:val="left" w:pos="720"/>
          <w:tab w:val="left" w:pos="4320"/>
        </w:tabs>
      </w:pPr>
      <w:r w:rsidRPr="006439CA">
        <w:tab/>
      </w:r>
    </w:p>
    <w:p w:rsidR="006439CA" w:rsidRPr="006439CA" w:rsidRDefault="006439CA" w:rsidP="006439CA">
      <w:pPr>
        <w:tabs>
          <w:tab w:val="left" w:pos="720"/>
          <w:tab w:val="left" w:pos="4320"/>
        </w:tabs>
      </w:pPr>
      <w:r w:rsidRPr="006439CA">
        <w:tab/>
      </w:r>
    </w:p>
    <w:p w:rsidR="006439CA" w:rsidRPr="006439CA" w:rsidRDefault="006439CA" w:rsidP="006439CA">
      <w:pPr>
        <w:tabs>
          <w:tab w:val="left" w:pos="720"/>
        </w:tabs>
      </w:pPr>
    </w:p>
    <w:p w:rsidR="006439CA" w:rsidRPr="006439CA" w:rsidRDefault="006439CA" w:rsidP="006439CA">
      <w:pPr>
        <w:tabs>
          <w:tab w:val="left" w:pos="720"/>
        </w:tabs>
      </w:pPr>
    </w:p>
    <w:p w:rsidR="006439CA" w:rsidRPr="006439CA" w:rsidRDefault="006439CA" w:rsidP="006439CA">
      <w:pPr>
        <w:tabs>
          <w:tab w:val="left" w:pos="720"/>
        </w:tabs>
      </w:pPr>
    </w:p>
    <w:p w:rsidR="006439CA" w:rsidRPr="006439CA" w:rsidRDefault="006439CA" w:rsidP="006439CA">
      <w:pPr>
        <w:tabs>
          <w:tab w:val="left" w:pos="720"/>
        </w:tabs>
      </w:pPr>
    </w:p>
    <w:p w:rsidR="006439CA" w:rsidRPr="006439CA" w:rsidRDefault="006439CA" w:rsidP="006439CA">
      <w:pPr>
        <w:tabs>
          <w:tab w:val="left" w:pos="720"/>
        </w:tabs>
        <w:rPr>
          <w:b/>
        </w:rPr>
      </w:pPr>
      <w:r>
        <w:rPr>
          <w:b/>
          <w:noProof/>
        </w:rPr>
        <w:drawing>
          <wp:inline distT="0" distB="0" distL="0" distR="0">
            <wp:extent cx="2035810" cy="365760"/>
            <wp:effectExtent l="0" t="0" r="2540" b="0"/>
            <wp:docPr id="6" name="Picture 6" descr="anniv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iv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35810" cy="365760"/>
                    </a:xfrm>
                    <a:prstGeom prst="rect">
                      <a:avLst/>
                    </a:prstGeom>
                    <a:noFill/>
                    <a:ln>
                      <a:noFill/>
                    </a:ln>
                  </pic:spPr>
                </pic:pic>
              </a:graphicData>
            </a:graphic>
          </wp:inline>
        </w:drawing>
      </w:r>
    </w:p>
    <w:p w:rsidR="006439CA" w:rsidRPr="006439CA" w:rsidRDefault="006439CA" w:rsidP="006439CA">
      <w:pPr>
        <w:tabs>
          <w:tab w:val="left" w:pos="720"/>
        </w:tabs>
      </w:pPr>
      <w:r w:rsidRPr="006439CA">
        <w:t>6       Mike &amp; Sandy Schultz-50</w:t>
      </w:r>
    </w:p>
    <w:p w:rsidR="006439CA" w:rsidRPr="006439CA" w:rsidRDefault="006439CA" w:rsidP="006439CA">
      <w:pPr>
        <w:tabs>
          <w:tab w:val="left" w:pos="720"/>
        </w:tabs>
      </w:pPr>
      <w:r w:rsidRPr="006439CA">
        <w:t>8       Randy &amp; Carrie                                 Samuelson</w:t>
      </w:r>
    </w:p>
    <w:p w:rsidR="006439CA" w:rsidRPr="006439CA" w:rsidRDefault="006439CA" w:rsidP="006439CA">
      <w:pPr>
        <w:tabs>
          <w:tab w:val="left" w:pos="720"/>
        </w:tabs>
      </w:pPr>
      <w:r w:rsidRPr="006439CA">
        <w:t>17      Lenny &amp; Brenda Brown</w:t>
      </w:r>
    </w:p>
    <w:p w:rsidR="006439CA" w:rsidRPr="006439CA" w:rsidRDefault="006439CA" w:rsidP="006439CA">
      <w:pPr>
        <w:tabs>
          <w:tab w:val="left" w:pos="720"/>
        </w:tabs>
      </w:pPr>
      <w:r w:rsidRPr="006439CA">
        <w:t xml:space="preserve">23      Bob &amp; Sheila </w:t>
      </w:r>
      <w:proofErr w:type="spellStart"/>
      <w:r w:rsidRPr="006439CA">
        <w:t>Faulds</w:t>
      </w:r>
      <w:proofErr w:type="spellEnd"/>
      <w:r w:rsidRPr="006439CA">
        <w:t xml:space="preserve"> - 30</w:t>
      </w:r>
    </w:p>
    <w:p w:rsidR="006439CA" w:rsidRPr="006439CA" w:rsidRDefault="006439CA" w:rsidP="006439CA">
      <w:pPr>
        <w:tabs>
          <w:tab w:val="left" w:pos="720"/>
        </w:tabs>
      </w:pPr>
      <w:r w:rsidRPr="006439CA">
        <w:t>27      Mike &amp; Valerie Kane</w:t>
      </w:r>
    </w:p>
    <w:p w:rsidR="006439CA" w:rsidRPr="006439CA" w:rsidRDefault="006439CA" w:rsidP="006439CA">
      <w:pPr>
        <w:tabs>
          <w:tab w:val="left" w:pos="720"/>
        </w:tabs>
      </w:pPr>
      <w:r w:rsidRPr="006439CA">
        <w:t>28      Clarence &amp; Gloria Spiller</w:t>
      </w:r>
    </w:p>
    <w:p w:rsidR="006439CA" w:rsidRPr="006439CA" w:rsidRDefault="006439CA" w:rsidP="006439CA">
      <w:pPr>
        <w:tabs>
          <w:tab w:val="left" w:pos="720"/>
        </w:tabs>
      </w:pPr>
    </w:p>
    <w:p w:rsidR="006439CA" w:rsidRPr="006439CA" w:rsidRDefault="006439CA" w:rsidP="006439CA">
      <w:pPr>
        <w:tabs>
          <w:tab w:val="left" w:pos="720"/>
        </w:tabs>
      </w:pPr>
      <w:r w:rsidRPr="006439CA">
        <w:t>We inadvertently missed an anniversary in May……</w:t>
      </w:r>
    </w:p>
    <w:p w:rsidR="006439CA" w:rsidRPr="006439CA" w:rsidRDefault="006439CA" w:rsidP="006439CA">
      <w:pPr>
        <w:tabs>
          <w:tab w:val="left" w:pos="720"/>
        </w:tabs>
      </w:pPr>
    </w:p>
    <w:p w:rsidR="006439CA" w:rsidRPr="006439CA" w:rsidRDefault="006439CA" w:rsidP="006439CA">
      <w:pPr>
        <w:tabs>
          <w:tab w:val="left" w:pos="720"/>
        </w:tabs>
      </w:pPr>
      <w:r w:rsidRPr="006439CA">
        <w:t>Francis and Becky Peck celebrated their anniversary on May 21…..we hope your special day was richly blessed!!</w:t>
      </w:r>
    </w:p>
    <w:p w:rsidR="006439CA" w:rsidRPr="006439CA" w:rsidRDefault="006439CA" w:rsidP="006439CA">
      <w:pPr>
        <w:tabs>
          <w:tab w:val="left" w:pos="720"/>
        </w:tabs>
      </w:pPr>
    </w:p>
    <w:p w:rsidR="006439CA" w:rsidRPr="006439CA" w:rsidRDefault="006439CA" w:rsidP="006439CA">
      <w:pPr>
        <w:tabs>
          <w:tab w:val="left" w:pos="720"/>
        </w:tabs>
      </w:pPr>
    </w:p>
    <w:p w:rsidR="006439CA" w:rsidRP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Default="006439CA" w:rsidP="006439CA">
      <w:pPr>
        <w:tabs>
          <w:tab w:val="left" w:pos="720"/>
        </w:tabs>
      </w:pPr>
    </w:p>
    <w:p w:rsidR="006439CA" w:rsidRPr="006439CA" w:rsidRDefault="006439CA" w:rsidP="006439CA">
      <w:pPr>
        <w:tabs>
          <w:tab w:val="left" w:pos="720"/>
        </w:tabs>
      </w:pPr>
      <w:bookmarkStart w:id="0" w:name="_GoBack"/>
      <w:bookmarkEnd w:id="0"/>
    </w:p>
    <w:p w:rsidR="006439CA" w:rsidRPr="006439CA" w:rsidRDefault="006439CA" w:rsidP="006439CA">
      <w:pPr>
        <w:tabs>
          <w:tab w:val="left" w:pos="720"/>
        </w:tabs>
      </w:pPr>
      <w:r>
        <w:rPr>
          <w:noProof/>
        </w:rPr>
        <w:drawing>
          <wp:inline distT="0" distB="0" distL="0" distR="0">
            <wp:extent cx="2043430" cy="612140"/>
            <wp:effectExtent l="0" t="0" r="0" b="0"/>
            <wp:docPr id="4" name="Picture 4" descr="cloc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ck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3430" cy="612140"/>
                    </a:xfrm>
                    <a:prstGeom prst="rect">
                      <a:avLst/>
                    </a:prstGeom>
                    <a:noFill/>
                    <a:ln>
                      <a:noFill/>
                    </a:ln>
                  </pic:spPr>
                </pic:pic>
              </a:graphicData>
            </a:graphic>
          </wp:inline>
        </w:drawing>
      </w:r>
    </w:p>
    <w:p w:rsidR="006439CA" w:rsidRPr="006439CA" w:rsidRDefault="006439CA" w:rsidP="006439CA">
      <w:pPr>
        <w:tabs>
          <w:tab w:val="left" w:pos="720"/>
        </w:tabs>
      </w:pPr>
    </w:p>
    <w:p w:rsidR="006439CA" w:rsidRPr="006439CA" w:rsidRDefault="006439CA" w:rsidP="006439CA">
      <w:pPr>
        <w:widowControl w:val="0"/>
        <w:autoSpaceDE w:val="0"/>
        <w:autoSpaceDN w:val="0"/>
        <w:adjustRightInd w:val="0"/>
        <w:jc w:val="center"/>
        <w:rPr>
          <w:b/>
        </w:rPr>
      </w:pPr>
      <w:r w:rsidRPr="006439CA">
        <w:rPr>
          <w:b/>
        </w:rPr>
        <w:t xml:space="preserve">INFORMATION AND ARTICLES FOR THE </w:t>
      </w:r>
    </w:p>
    <w:p w:rsidR="006439CA" w:rsidRPr="006439CA" w:rsidRDefault="006439CA" w:rsidP="006439CA">
      <w:pPr>
        <w:widowControl w:val="0"/>
        <w:autoSpaceDE w:val="0"/>
        <w:autoSpaceDN w:val="0"/>
        <w:adjustRightInd w:val="0"/>
        <w:jc w:val="center"/>
        <w:rPr>
          <w:b/>
          <w:i/>
        </w:rPr>
      </w:pPr>
      <w:r w:rsidRPr="006439CA">
        <w:rPr>
          <w:b/>
          <w:i/>
        </w:rPr>
        <w:t>JULY/AUGUST</w:t>
      </w:r>
    </w:p>
    <w:p w:rsidR="006439CA" w:rsidRPr="006439CA" w:rsidRDefault="006439CA" w:rsidP="006439CA">
      <w:pPr>
        <w:widowControl w:val="0"/>
        <w:autoSpaceDE w:val="0"/>
        <w:autoSpaceDN w:val="0"/>
        <w:adjustRightInd w:val="0"/>
        <w:jc w:val="center"/>
        <w:rPr>
          <w:b/>
        </w:rPr>
      </w:pPr>
      <w:r w:rsidRPr="006439CA">
        <w:rPr>
          <w:b/>
        </w:rPr>
        <w:t xml:space="preserve"> EDITION OF </w:t>
      </w:r>
    </w:p>
    <w:p w:rsidR="006439CA" w:rsidRPr="006439CA" w:rsidRDefault="006439CA" w:rsidP="006439CA">
      <w:pPr>
        <w:widowControl w:val="0"/>
        <w:autoSpaceDE w:val="0"/>
        <w:autoSpaceDN w:val="0"/>
        <w:adjustRightInd w:val="0"/>
        <w:jc w:val="center"/>
        <w:rPr>
          <w:b/>
        </w:rPr>
      </w:pPr>
      <w:r w:rsidRPr="006439CA">
        <w:rPr>
          <w:b/>
        </w:rPr>
        <w:t xml:space="preserve">AT FIRST BAPTIST </w:t>
      </w:r>
    </w:p>
    <w:p w:rsidR="006439CA" w:rsidRPr="006439CA" w:rsidRDefault="006439CA" w:rsidP="006439CA">
      <w:pPr>
        <w:widowControl w:val="0"/>
        <w:autoSpaceDE w:val="0"/>
        <w:autoSpaceDN w:val="0"/>
        <w:adjustRightInd w:val="0"/>
        <w:jc w:val="center"/>
        <w:rPr>
          <w:b/>
        </w:rPr>
      </w:pPr>
      <w:r w:rsidRPr="006439CA">
        <w:rPr>
          <w:b/>
        </w:rPr>
        <w:t xml:space="preserve">ARE DUE TO THE </w:t>
      </w:r>
    </w:p>
    <w:p w:rsidR="006439CA" w:rsidRPr="006439CA" w:rsidRDefault="006439CA" w:rsidP="006439CA">
      <w:pPr>
        <w:widowControl w:val="0"/>
        <w:autoSpaceDE w:val="0"/>
        <w:autoSpaceDN w:val="0"/>
        <w:adjustRightInd w:val="0"/>
        <w:jc w:val="center"/>
        <w:rPr>
          <w:b/>
          <w:i/>
        </w:rPr>
      </w:pPr>
      <w:r w:rsidRPr="006439CA">
        <w:rPr>
          <w:b/>
        </w:rPr>
        <w:t xml:space="preserve">CHURCH OFFICE BY </w:t>
      </w:r>
      <w:r w:rsidRPr="006439CA">
        <w:rPr>
          <w:b/>
          <w:i/>
        </w:rPr>
        <w:t>THURSDAY, JUNE 12.</w:t>
      </w:r>
    </w:p>
    <w:p w:rsidR="006439CA" w:rsidRPr="006439CA" w:rsidRDefault="006439CA" w:rsidP="006439CA">
      <w:pPr>
        <w:widowControl w:val="0"/>
        <w:autoSpaceDE w:val="0"/>
        <w:autoSpaceDN w:val="0"/>
        <w:adjustRightInd w:val="0"/>
        <w:jc w:val="center"/>
        <w:rPr>
          <w:b/>
          <w:i/>
        </w:rPr>
      </w:pPr>
    </w:p>
    <w:p w:rsidR="006439CA" w:rsidRPr="006439CA" w:rsidRDefault="006439CA" w:rsidP="006439CA">
      <w:pPr>
        <w:widowControl w:val="0"/>
        <w:autoSpaceDE w:val="0"/>
        <w:autoSpaceDN w:val="0"/>
        <w:adjustRightInd w:val="0"/>
        <w:jc w:val="center"/>
        <w:rPr>
          <w:b/>
        </w:rPr>
      </w:pPr>
      <w:r w:rsidRPr="006439CA">
        <w:rPr>
          <w:b/>
        </w:rPr>
        <w:t xml:space="preserve">THE NEWSLETTER COMMITTEE </w:t>
      </w:r>
    </w:p>
    <w:p w:rsidR="006439CA" w:rsidRPr="006439CA" w:rsidRDefault="006439CA" w:rsidP="006439CA">
      <w:pPr>
        <w:widowControl w:val="0"/>
        <w:autoSpaceDE w:val="0"/>
        <w:autoSpaceDN w:val="0"/>
        <w:adjustRightInd w:val="0"/>
        <w:jc w:val="center"/>
        <w:rPr>
          <w:b/>
        </w:rPr>
      </w:pPr>
      <w:r w:rsidRPr="006439CA">
        <w:rPr>
          <w:b/>
        </w:rPr>
        <w:t xml:space="preserve">WILL MEET ON </w:t>
      </w:r>
    </w:p>
    <w:p w:rsidR="006439CA" w:rsidRPr="006439CA" w:rsidRDefault="006439CA" w:rsidP="006439CA">
      <w:pPr>
        <w:widowControl w:val="0"/>
        <w:autoSpaceDE w:val="0"/>
        <w:autoSpaceDN w:val="0"/>
        <w:adjustRightInd w:val="0"/>
        <w:jc w:val="center"/>
        <w:rPr>
          <w:b/>
        </w:rPr>
      </w:pPr>
      <w:proofErr w:type="gramStart"/>
      <w:r w:rsidRPr="006439CA">
        <w:rPr>
          <w:b/>
          <w:i/>
        </w:rPr>
        <w:t xml:space="preserve">TUESDAY, JUNE 24, @ 4 PM </w:t>
      </w:r>
      <w:r w:rsidRPr="006439CA">
        <w:rPr>
          <w:b/>
        </w:rPr>
        <w:t>TO PREPARE THE NEWSLETTER FOR DISTRIBUTION.</w:t>
      </w:r>
      <w:proofErr w:type="gramEnd"/>
    </w:p>
    <w:p w:rsidR="006439CA" w:rsidRPr="009A0713" w:rsidRDefault="006439CA" w:rsidP="009A0713"/>
    <w:sectPr w:rsidR="006439CA" w:rsidRPr="009A0713" w:rsidSect="005269A2">
      <w:footerReference w:type="default" r:id="rId37"/>
      <w:headerReference w:type="first" r:id="rId38"/>
      <w:type w:val="continuous"/>
      <w:pgSz w:w="12240" w:h="15840" w:code="1"/>
      <w:pgMar w:top="288" w:right="576" w:bottom="288" w:left="576" w:header="720" w:footer="720" w:gutter="0"/>
      <w:cols w:num="2" w:space="57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CD3" w:rsidRDefault="00F47CD3">
      <w:r>
        <w:separator/>
      </w:r>
    </w:p>
  </w:endnote>
  <w:endnote w:type="continuationSeparator" w:id="0">
    <w:p w:rsidR="00F47CD3" w:rsidRDefault="00F4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Informal Roman">
    <w:panose1 w:val="030604020304060B0204"/>
    <w:charset w:val="00"/>
    <w:family w:val="script"/>
    <w:pitch w:val="variable"/>
    <w:sig w:usb0="00000003" w:usb1="00000000" w:usb2="00000000" w:usb3="00000000" w:csb0="00000001" w:csb1="00000000"/>
  </w:font>
  <w:font w:name="Chicago">
    <w:altName w:val="Arial"/>
    <w:panose1 w:val="020B0806080604040204"/>
    <w:charset w:val="00"/>
    <w:family w:val="swiss"/>
    <w:pitch w:val="variable"/>
    <w:sig w:usb0="00000003" w:usb1="00000000" w:usb2="00000000" w:usb3="00000000" w:csb0="00000001" w:csb1="00000000"/>
  </w:font>
  <w:font w:name="Bodoni Poster">
    <w:altName w:val="Modern No. 20"/>
    <w:panose1 w:val="02070A0408090502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Old English Text MT">
    <w:panose1 w:val="03040902040508030806"/>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pple Chancery">
    <w:altName w:val="Vivaldi"/>
    <w:panose1 w:val="03020702040506060504"/>
    <w:charset w:val="00"/>
    <w:family w:val="script"/>
    <w:pitch w:val="variable"/>
    <w:sig w:usb0="00000003" w:usb1="00000000" w:usb2="00000000" w:usb3="00000000" w:csb0="00000001" w:csb1="00000000"/>
  </w:font>
  <w:font w:name="Univers">
    <w:altName w:val="Arial"/>
    <w:panose1 w:val="020B0603020202030204"/>
    <w:charset w:val="00"/>
    <w:family w:val="swiss"/>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Shruti">
    <w:panose1 w:val="020B0502040204020203"/>
    <w:charset w:val="01"/>
    <w:family w:val="roman"/>
    <w:notTrueType/>
    <w:pitch w:val="variable"/>
  </w:font>
  <w:font w:name="Engravers MT">
    <w:panose1 w:val="0209070708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C86" w:rsidRPr="00BF5F89" w:rsidRDefault="00404C86" w:rsidP="00BF5F89">
    <w:pPr>
      <w:pStyle w:val="Footer"/>
      <w:jc w:val="center"/>
      <w:rPr>
        <w:sz w:val="20"/>
        <w:szCs w:val="20"/>
      </w:rPr>
    </w:pPr>
    <w:r w:rsidRPr="00BF5F89">
      <w:rPr>
        <w:sz w:val="20"/>
        <w:szCs w:val="20"/>
      </w:rPr>
      <w:t xml:space="preserve">- </w:t>
    </w:r>
    <w:r w:rsidR="00B63ABE" w:rsidRPr="00BF5F89">
      <w:rPr>
        <w:sz w:val="20"/>
        <w:szCs w:val="20"/>
      </w:rPr>
      <w:fldChar w:fldCharType="begin"/>
    </w:r>
    <w:r w:rsidRPr="00BF5F89">
      <w:rPr>
        <w:sz w:val="20"/>
        <w:szCs w:val="20"/>
      </w:rPr>
      <w:instrText xml:space="preserve"> PAGE </w:instrText>
    </w:r>
    <w:r w:rsidR="00B63ABE" w:rsidRPr="00BF5F89">
      <w:rPr>
        <w:sz w:val="20"/>
        <w:szCs w:val="20"/>
      </w:rPr>
      <w:fldChar w:fldCharType="separate"/>
    </w:r>
    <w:r w:rsidR="006439CA">
      <w:rPr>
        <w:noProof/>
        <w:sz w:val="20"/>
        <w:szCs w:val="20"/>
      </w:rPr>
      <w:t>7</w:t>
    </w:r>
    <w:r w:rsidR="00B63ABE" w:rsidRPr="00BF5F89">
      <w:rPr>
        <w:sz w:val="20"/>
        <w:szCs w:val="20"/>
      </w:rPr>
      <w:fldChar w:fldCharType="end"/>
    </w:r>
    <w:r w:rsidRPr="00BF5F89">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CD3" w:rsidRDefault="00F47CD3">
      <w:r>
        <w:separator/>
      </w:r>
    </w:p>
  </w:footnote>
  <w:footnote w:type="continuationSeparator" w:id="0">
    <w:p w:rsidR="00F47CD3" w:rsidRDefault="00F47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C86" w:rsidRPr="00651ED5" w:rsidRDefault="00404C86" w:rsidP="00651ED5">
    <w:pPr>
      <w:pStyle w:val="BodyText"/>
      <w:rPr>
        <w:rFonts w:ascii="Apple Chancery" w:hAnsi="Apple Chancery"/>
        <w:b/>
        <w:i/>
      </w:rPr>
    </w:pPr>
    <w:r>
      <w:rPr>
        <w:noProof/>
      </w:rPr>
      <w:drawing>
        <wp:anchor distT="0" distB="0" distL="114300" distR="114300" simplePos="0" relativeHeight="251657728" behindDoc="0" locked="0" layoutInCell="1" allowOverlap="1" wp14:anchorId="2699DD72" wp14:editId="77D124FE">
          <wp:simplePos x="0" y="0"/>
          <wp:positionH relativeFrom="column">
            <wp:posOffset>228600</wp:posOffset>
          </wp:positionH>
          <wp:positionV relativeFrom="paragraph">
            <wp:posOffset>302895</wp:posOffset>
          </wp:positionV>
          <wp:extent cx="2714625" cy="2505075"/>
          <wp:effectExtent l="0" t="0" r="9525" b="9525"/>
          <wp:wrapThrough wrapText="bothSides">
            <wp:wrapPolygon edited="0">
              <wp:start x="0" y="0"/>
              <wp:lineTo x="0" y="21518"/>
              <wp:lineTo x="21524" y="21518"/>
              <wp:lineTo x="2152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4625" cy="2505075"/>
                  </a:xfrm>
                  <a:prstGeom prst="rect">
                    <a:avLst/>
                  </a:prstGeom>
                  <a:noFill/>
                </pic:spPr>
              </pic:pic>
            </a:graphicData>
          </a:graphic>
        </wp:anchor>
      </w:drawing>
    </w:r>
    <w:r>
      <w:rPr>
        <w:rFonts w:ascii="Univers" w:hAnsi="Univers"/>
        <w:b/>
        <w:i/>
        <w:sz w:val="20"/>
        <w:szCs w:val="20"/>
      </w:rPr>
      <w:t xml:space="preserve">                            </w:t>
    </w:r>
    <w:r>
      <w:rPr>
        <w:rFonts w:ascii="Apple Chancery" w:hAnsi="Apple Chancery"/>
        <w:b/>
        <w:i/>
        <w:sz w:val="20"/>
        <w:szCs w:val="20"/>
      </w:rPr>
      <w:t xml:space="preserve">                    </w:t>
    </w:r>
    <w:r>
      <w:rPr>
        <w:rFonts w:ascii="Apple Chancery" w:hAnsi="Apple Chancery"/>
        <w:b/>
        <w:i/>
      </w:rPr>
      <w:t>“Striving to be the Church of Jesus Christ where Every Member is a Minister”</w:t>
    </w:r>
  </w:p>
  <w:p w:rsidR="00404C86" w:rsidRDefault="00404C86" w:rsidP="005C4DBD">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Rockwell Extra Bold" w:hAnsi="Rockwell Extra Bold" w:cs="Shruti"/>
        <w:b/>
        <w:sz w:val="44"/>
        <w:szCs w:val="44"/>
      </w:rPr>
    </w:pPr>
    <w:r>
      <w:rPr>
        <w:rFonts w:ascii="Univers" w:hAnsi="Univers" w:cs="Univers"/>
        <w:b/>
        <w:sz w:val="20"/>
        <w:szCs w:val="20"/>
      </w:rPr>
      <w:t xml:space="preserve">                                                               </w:t>
    </w:r>
    <w:r>
      <w:rPr>
        <w:rFonts w:ascii="Rockwell Extra Bold" w:hAnsi="Rockwell Extra Bold" w:cs="Shruti"/>
        <w:b/>
        <w:sz w:val="44"/>
        <w:szCs w:val="44"/>
      </w:rPr>
      <w:tab/>
      <w:t xml:space="preserve">        </w:t>
    </w:r>
    <w:proofErr w:type="gramStart"/>
    <w:r w:rsidRPr="000D74CE">
      <w:rPr>
        <w:rFonts w:ascii="Rockwell Extra Bold" w:hAnsi="Rockwell Extra Bold" w:cs="Shruti"/>
        <w:b/>
        <w:sz w:val="44"/>
        <w:szCs w:val="44"/>
      </w:rPr>
      <w:t>AT  FIRST</w:t>
    </w:r>
    <w:proofErr w:type="gramEnd"/>
    <w:r w:rsidRPr="000D74CE">
      <w:rPr>
        <w:rFonts w:ascii="Rockwell Extra Bold" w:hAnsi="Rockwell Extra Bold" w:cs="Shruti"/>
        <w:b/>
        <w:sz w:val="44"/>
        <w:szCs w:val="44"/>
      </w:rPr>
      <w:t xml:space="preserve">  BAPTIST</w:t>
    </w:r>
  </w:p>
  <w:p w:rsidR="00404C86" w:rsidRPr="005C4DBD" w:rsidRDefault="00404C86" w:rsidP="005C4DBD">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Univers" w:hAnsi="Univers"/>
        <w:i/>
        <w:sz w:val="20"/>
        <w:szCs w:val="20"/>
      </w:rPr>
    </w:pPr>
    <w:r>
      <w:rPr>
        <w:rFonts w:ascii="Rockwell Extra Bold" w:hAnsi="Rockwell Extra Bold" w:cs="Shruti"/>
        <w:b/>
        <w:sz w:val="44"/>
        <w:szCs w:val="44"/>
      </w:rPr>
      <w:t xml:space="preserve">                                               </w:t>
    </w:r>
    <w:r w:rsidR="00F32A42">
      <w:rPr>
        <w:rFonts w:ascii="Rockwell Extra Bold" w:hAnsi="Rockwell Extra Bold" w:cs="Shruti"/>
        <w:sz w:val="44"/>
        <w:szCs w:val="44"/>
      </w:rPr>
      <w:t>JUNE 2014</w:t>
    </w:r>
    <w:r w:rsidRPr="005C4DBD">
      <w:rPr>
        <w:rFonts w:ascii="Rockwell Extra Bold" w:hAnsi="Rockwell Extra Bold" w:cs="Shruti"/>
        <w:sz w:val="44"/>
        <w:szCs w:val="44"/>
      </w:rPr>
      <w:tab/>
      <w:t xml:space="preserve">     </w:t>
    </w:r>
  </w:p>
  <w:p w:rsidR="00404C86" w:rsidRDefault="00404C86" w:rsidP="00BF5F89">
    <w:pPr>
      <w:tabs>
        <w:tab w:val="center" w:pos="3384"/>
        <w:tab w:val="right" w:pos="6768"/>
        <w:tab w:val="left" w:pos="6840"/>
        <w:tab w:val="left" w:pos="7200"/>
        <w:tab w:val="left" w:pos="7560"/>
        <w:tab w:val="left" w:pos="7920"/>
        <w:tab w:val="left" w:pos="8280"/>
        <w:tab w:val="left" w:pos="8640"/>
        <w:tab w:val="left" w:pos="9000"/>
        <w:tab w:val="left" w:pos="9360"/>
      </w:tabs>
      <w:spacing w:line="214" w:lineRule="auto"/>
      <w:rPr>
        <w:bCs/>
        <w:sz w:val="14"/>
        <w:szCs w:val="14"/>
      </w:rPr>
    </w:pPr>
  </w:p>
  <w:tbl>
    <w:tblPr>
      <w:tblW w:w="6008" w:type="dxa"/>
      <w:tblInd w:w="5276" w:type="dxa"/>
      <w:tblLook w:val="01E0" w:firstRow="1" w:lastRow="1" w:firstColumn="1" w:lastColumn="1" w:noHBand="0" w:noVBand="0"/>
    </w:tblPr>
    <w:tblGrid>
      <w:gridCol w:w="2695"/>
      <w:gridCol w:w="309"/>
      <w:gridCol w:w="3004"/>
    </w:tblGrid>
    <w:tr w:rsidR="00404C86" w:rsidRPr="00882953" w:rsidTr="00651ED5">
      <w:trPr>
        <w:trHeight w:val="634"/>
      </w:trPr>
      <w:tc>
        <w:tcPr>
          <w:tcW w:w="2695" w:type="dxa"/>
        </w:tcPr>
        <w:p w:rsidR="00404C86" w:rsidRPr="00882953" w:rsidRDefault="00404C86" w:rsidP="00B02569">
          <w:pPr>
            <w:rPr>
              <w:b/>
              <w:sz w:val="18"/>
              <w:szCs w:val="18"/>
            </w:rPr>
          </w:pPr>
          <w:r w:rsidRPr="00882953">
            <w:rPr>
              <w:b/>
              <w:sz w:val="18"/>
              <w:szCs w:val="18"/>
            </w:rPr>
            <w:t>DAN MCDOWELL</w:t>
          </w:r>
        </w:p>
        <w:p w:rsidR="00404C86" w:rsidRPr="00882953" w:rsidRDefault="00404C86" w:rsidP="00B02569">
          <w:pPr>
            <w:rPr>
              <w:sz w:val="18"/>
              <w:szCs w:val="18"/>
            </w:rPr>
          </w:pPr>
          <w:r w:rsidRPr="00882953">
            <w:rPr>
              <w:sz w:val="18"/>
              <w:szCs w:val="18"/>
            </w:rPr>
            <w:t>Senior Pastor</w:t>
          </w:r>
        </w:p>
      </w:tc>
      <w:tc>
        <w:tcPr>
          <w:tcW w:w="309" w:type="dxa"/>
        </w:tcPr>
        <w:p w:rsidR="00404C86" w:rsidRPr="00882953" w:rsidRDefault="00404C86" w:rsidP="00B02569">
          <w:pPr>
            <w:rPr>
              <w:b/>
              <w:sz w:val="18"/>
              <w:szCs w:val="18"/>
            </w:rPr>
          </w:pPr>
        </w:p>
      </w:tc>
      <w:tc>
        <w:tcPr>
          <w:tcW w:w="3004" w:type="dxa"/>
        </w:tcPr>
        <w:p w:rsidR="00404C86" w:rsidRDefault="00404C86" w:rsidP="00B02569">
          <w:pPr>
            <w:rPr>
              <w:b/>
              <w:sz w:val="18"/>
              <w:szCs w:val="18"/>
            </w:rPr>
          </w:pPr>
          <w:r>
            <w:rPr>
              <w:b/>
              <w:sz w:val="18"/>
              <w:szCs w:val="18"/>
            </w:rPr>
            <w:t>MILLARD COOK</w:t>
          </w:r>
        </w:p>
        <w:p w:rsidR="00404C86" w:rsidRDefault="00404C86" w:rsidP="00B02569">
          <w:pPr>
            <w:rPr>
              <w:sz w:val="18"/>
              <w:szCs w:val="18"/>
            </w:rPr>
          </w:pPr>
          <w:r>
            <w:rPr>
              <w:sz w:val="18"/>
              <w:szCs w:val="18"/>
            </w:rPr>
            <w:t>Asst. Pastor Senior/Adult Ministries</w:t>
          </w:r>
        </w:p>
        <w:p w:rsidR="00404C86" w:rsidRPr="00882953" w:rsidRDefault="00404C86" w:rsidP="00B02569">
          <w:pPr>
            <w:rPr>
              <w:sz w:val="18"/>
              <w:szCs w:val="18"/>
            </w:rPr>
          </w:pPr>
        </w:p>
      </w:tc>
    </w:tr>
    <w:tr w:rsidR="00404C86" w:rsidRPr="00882953" w:rsidTr="00651ED5">
      <w:trPr>
        <w:trHeight w:val="146"/>
      </w:trPr>
      <w:tc>
        <w:tcPr>
          <w:tcW w:w="2695" w:type="dxa"/>
        </w:tcPr>
        <w:p w:rsidR="00404C86" w:rsidRPr="00882953" w:rsidRDefault="00404C86" w:rsidP="00B02569">
          <w:pPr>
            <w:rPr>
              <w:b/>
              <w:sz w:val="18"/>
              <w:szCs w:val="18"/>
            </w:rPr>
          </w:pPr>
          <w:r w:rsidRPr="00882953">
            <w:rPr>
              <w:b/>
              <w:sz w:val="18"/>
              <w:szCs w:val="18"/>
            </w:rPr>
            <w:t>SUE NEELY VANBRUNT</w:t>
          </w:r>
        </w:p>
        <w:p w:rsidR="00404C86" w:rsidRPr="00882953" w:rsidRDefault="00404C86" w:rsidP="00B02569">
          <w:pPr>
            <w:rPr>
              <w:sz w:val="18"/>
              <w:szCs w:val="18"/>
            </w:rPr>
          </w:pPr>
          <w:r w:rsidRPr="00882953">
            <w:rPr>
              <w:sz w:val="18"/>
              <w:szCs w:val="18"/>
            </w:rPr>
            <w:t>Minister of Music</w:t>
          </w:r>
        </w:p>
      </w:tc>
      <w:tc>
        <w:tcPr>
          <w:tcW w:w="309" w:type="dxa"/>
        </w:tcPr>
        <w:p w:rsidR="00404C86" w:rsidRPr="00882953" w:rsidRDefault="00404C86" w:rsidP="00B02569">
          <w:pPr>
            <w:rPr>
              <w:sz w:val="18"/>
              <w:szCs w:val="18"/>
            </w:rPr>
          </w:pPr>
        </w:p>
      </w:tc>
      <w:tc>
        <w:tcPr>
          <w:tcW w:w="3004" w:type="dxa"/>
        </w:tcPr>
        <w:p w:rsidR="00404C86" w:rsidRDefault="00404C86" w:rsidP="00B02569">
          <w:pPr>
            <w:rPr>
              <w:b/>
              <w:sz w:val="18"/>
              <w:szCs w:val="18"/>
            </w:rPr>
          </w:pPr>
          <w:r>
            <w:rPr>
              <w:b/>
              <w:sz w:val="18"/>
              <w:szCs w:val="18"/>
            </w:rPr>
            <w:t>BRUCE LAVERTY</w:t>
          </w:r>
        </w:p>
        <w:p w:rsidR="00404C86" w:rsidRPr="00882953" w:rsidRDefault="00404C86" w:rsidP="00B02569">
          <w:pPr>
            <w:rPr>
              <w:sz w:val="18"/>
              <w:szCs w:val="18"/>
            </w:rPr>
          </w:pPr>
          <w:r>
            <w:rPr>
              <w:sz w:val="18"/>
              <w:szCs w:val="18"/>
            </w:rPr>
            <w:t>Director of Family Ministries</w:t>
          </w:r>
        </w:p>
      </w:tc>
    </w:tr>
    <w:tr w:rsidR="00404C86" w:rsidRPr="00882953" w:rsidTr="00651ED5">
      <w:trPr>
        <w:trHeight w:val="211"/>
      </w:trPr>
      <w:tc>
        <w:tcPr>
          <w:tcW w:w="2695" w:type="dxa"/>
        </w:tcPr>
        <w:p w:rsidR="00404C86" w:rsidRPr="00950B2C" w:rsidRDefault="00404C86" w:rsidP="00B02569">
          <w:pPr>
            <w:rPr>
              <w:sz w:val="18"/>
              <w:szCs w:val="18"/>
            </w:rPr>
          </w:pPr>
        </w:p>
      </w:tc>
      <w:tc>
        <w:tcPr>
          <w:tcW w:w="309" w:type="dxa"/>
        </w:tcPr>
        <w:p w:rsidR="00404C86" w:rsidRPr="00882953" w:rsidRDefault="00404C86" w:rsidP="00B02569">
          <w:pPr>
            <w:rPr>
              <w:b/>
              <w:sz w:val="18"/>
              <w:szCs w:val="18"/>
            </w:rPr>
          </w:pPr>
        </w:p>
      </w:tc>
      <w:tc>
        <w:tcPr>
          <w:tcW w:w="3004" w:type="dxa"/>
        </w:tcPr>
        <w:p w:rsidR="00404C86" w:rsidRPr="00882953" w:rsidRDefault="00404C86" w:rsidP="00B02569">
          <w:pPr>
            <w:rPr>
              <w:sz w:val="18"/>
              <w:szCs w:val="18"/>
            </w:rPr>
          </w:pPr>
        </w:p>
      </w:tc>
    </w:tr>
    <w:tr w:rsidR="00404C86" w:rsidRPr="00882953" w:rsidTr="00651ED5">
      <w:trPr>
        <w:trHeight w:val="110"/>
      </w:trPr>
      <w:tc>
        <w:tcPr>
          <w:tcW w:w="2695" w:type="dxa"/>
        </w:tcPr>
        <w:p w:rsidR="00404C86" w:rsidRPr="00882953" w:rsidRDefault="00404C86" w:rsidP="00B02569">
          <w:pPr>
            <w:rPr>
              <w:b/>
              <w:sz w:val="18"/>
              <w:szCs w:val="18"/>
            </w:rPr>
          </w:pPr>
          <w:r w:rsidRPr="00882953">
            <w:rPr>
              <w:b/>
              <w:sz w:val="18"/>
              <w:szCs w:val="18"/>
            </w:rPr>
            <w:t>ROBERT FAULDS</w:t>
          </w:r>
        </w:p>
        <w:p w:rsidR="00404C86" w:rsidRDefault="00404C86" w:rsidP="00B02569">
          <w:pPr>
            <w:rPr>
              <w:sz w:val="18"/>
              <w:szCs w:val="18"/>
            </w:rPr>
          </w:pPr>
          <w:r w:rsidRPr="00882953">
            <w:rPr>
              <w:sz w:val="18"/>
              <w:szCs w:val="18"/>
            </w:rPr>
            <w:t>Organist</w:t>
          </w:r>
        </w:p>
        <w:p w:rsidR="00404C86" w:rsidRPr="008D279F" w:rsidRDefault="00404C86" w:rsidP="00B02569">
          <w:pPr>
            <w:rPr>
              <w:sz w:val="18"/>
              <w:szCs w:val="18"/>
            </w:rPr>
          </w:pPr>
        </w:p>
      </w:tc>
      <w:tc>
        <w:tcPr>
          <w:tcW w:w="309" w:type="dxa"/>
        </w:tcPr>
        <w:p w:rsidR="00404C86" w:rsidRPr="00882953" w:rsidRDefault="00404C86" w:rsidP="00B02569">
          <w:pPr>
            <w:rPr>
              <w:sz w:val="18"/>
              <w:szCs w:val="18"/>
            </w:rPr>
          </w:pPr>
        </w:p>
      </w:tc>
      <w:tc>
        <w:tcPr>
          <w:tcW w:w="3004" w:type="dxa"/>
        </w:tcPr>
        <w:p w:rsidR="00404C86" w:rsidRDefault="00404C86" w:rsidP="00B02569">
          <w:pPr>
            <w:rPr>
              <w:b/>
              <w:sz w:val="18"/>
              <w:szCs w:val="18"/>
            </w:rPr>
          </w:pPr>
          <w:r>
            <w:rPr>
              <w:b/>
              <w:sz w:val="18"/>
              <w:szCs w:val="18"/>
            </w:rPr>
            <w:t>CAROLE LAVERTY</w:t>
          </w:r>
        </w:p>
        <w:p w:rsidR="00404C86" w:rsidRPr="00882953" w:rsidRDefault="00404C86" w:rsidP="00B02569">
          <w:pPr>
            <w:rPr>
              <w:sz w:val="18"/>
              <w:szCs w:val="18"/>
            </w:rPr>
          </w:pPr>
          <w:r w:rsidRPr="008D279F">
            <w:rPr>
              <w:sz w:val="18"/>
              <w:szCs w:val="18"/>
            </w:rPr>
            <w:t>Family Ministries Associate</w:t>
          </w:r>
        </w:p>
      </w:tc>
    </w:tr>
    <w:tr w:rsidR="00404C86" w:rsidRPr="00882953" w:rsidTr="00651ED5">
      <w:trPr>
        <w:trHeight w:val="423"/>
      </w:trPr>
      <w:tc>
        <w:tcPr>
          <w:tcW w:w="2695" w:type="dxa"/>
        </w:tcPr>
        <w:p w:rsidR="00404C86" w:rsidRPr="00882953" w:rsidRDefault="00404C86" w:rsidP="00B02569">
          <w:pPr>
            <w:rPr>
              <w:b/>
              <w:sz w:val="18"/>
              <w:szCs w:val="18"/>
            </w:rPr>
          </w:pPr>
          <w:r w:rsidRPr="00882953">
            <w:rPr>
              <w:b/>
              <w:sz w:val="18"/>
              <w:szCs w:val="18"/>
            </w:rPr>
            <w:t>PENNY SOROKES</w:t>
          </w:r>
        </w:p>
        <w:p w:rsidR="00404C86" w:rsidRDefault="00404C86" w:rsidP="00B02569">
          <w:pPr>
            <w:rPr>
              <w:b/>
              <w:sz w:val="18"/>
              <w:szCs w:val="18"/>
            </w:rPr>
          </w:pPr>
          <w:r w:rsidRPr="00882953">
            <w:rPr>
              <w:sz w:val="18"/>
              <w:szCs w:val="18"/>
            </w:rPr>
            <w:t>Church Secretary</w:t>
          </w:r>
        </w:p>
        <w:p w:rsidR="00404C86" w:rsidRPr="00882953" w:rsidRDefault="00404C86" w:rsidP="00B02569">
          <w:pPr>
            <w:rPr>
              <w:sz w:val="18"/>
              <w:szCs w:val="18"/>
            </w:rPr>
          </w:pPr>
        </w:p>
      </w:tc>
      <w:tc>
        <w:tcPr>
          <w:tcW w:w="309" w:type="dxa"/>
        </w:tcPr>
        <w:p w:rsidR="00404C86" w:rsidRPr="00882953" w:rsidRDefault="00404C86" w:rsidP="00B02569">
          <w:pPr>
            <w:rPr>
              <w:b/>
              <w:sz w:val="18"/>
              <w:szCs w:val="18"/>
            </w:rPr>
          </w:pPr>
        </w:p>
      </w:tc>
      <w:tc>
        <w:tcPr>
          <w:tcW w:w="3004" w:type="dxa"/>
        </w:tcPr>
        <w:p w:rsidR="00404C86" w:rsidRPr="00882953" w:rsidRDefault="00404C86" w:rsidP="00B02569">
          <w:pPr>
            <w:rPr>
              <w:b/>
              <w:sz w:val="18"/>
              <w:szCs w:val="18"/>
            </w:rPr>
          </w:pPr>
          <w:r w:rsidRPr="00882953">
            <w:rPr>
              <w:b/>
              <w:sz w:val="18"/>
              <w:szCs w:val="18"/>
            </w:rPr>
            <w:t>BONNIE KETTLE</w:t>
          </w:r>
        </w:p>
        <w:p w:rsidR="00404C86" w:rsidRPr="00882953" w:rsidRDefault="00404C86" w:rsidP="00B02569">
          <w:pPr>
            <w:rPr>
              <w:sz w:val="18"/>
              <w:szCs w:val="18"/>
            </w:rPr>
          </w:pPr>
          <w:r w:rsidRPr="00882953">
            <w:rPr>
              <w:sz w:val="18"/>
              <w:szCs w:val="18"/>
            </w:rPr>
            <w:t>Financial Secretary</w:t>
          </w:r>
        </w:p>
      </w:tc>
    </w:tr>
    <w:tr w:rsidR="00404C86" w:rsidRPr="00882953" w:rsidTr="00651ED5">
      <w:trPr>
        <w:trHeight w:val="845"/>
      </w:trPr>
      <w:tc>
        <w:tcPr>
          <w:tcW w:w="2695" w:type="dxa"/>
        </w:tcPr>
        <w:p w:rsidR="00404C86" w:rsidRPr="00882953" w:rsidRDefault="00404C86" w:rsidP="00B02569">
          <w:pPr>
            <w:rPr>
              <w:b/>
              <w:sz w:val="18"/>
              <w:szCs w:val="18"/>
            </w:rPr>
          </w:pPr>
          <w:r w:rsidRPr="00882953">
            <w:rPr>
              <w:b/>
              <w:sz w:val="18"/>
              <w:szCs w:val="18"/>
            </w:rPr>
            <w:t>MICKI ELLIS</w:t>
          </w:r>
        </w:p>
        <w:p w:rsidR="00404C86" w:rsidRPr="009D0C75" w:rsidRDefault="00404C86" w:rsidP="00B02569">
          <w:pPr>
            <w:rPr>
              <w:sz w:val="18"/>
              <w:szCs w:val="18"/>
            </w:rPr>
          </w:pPr>
          <w:r w:rsidRPr="00882953">
            <w:rPr>
              <w:sz w:val="18"/>
              <w:szCs w:val="18"/>
            </w:rPr>
            <w:t>Audio Visual Specialist</w:t>
          </w:r>
          <w:r w:rsidRPr="00882953">
            <w:rPr>
              <w:b/>
              <w:sz w:val="18"/>
              <w:szCs w:val="18"/>
            </w:rPr>
            <w:t xml:space="preserve"> </w:t>
          </w:r>
        </w:p>
        <w:p w:rsidR="00404C86" w:rsidRPr="009D0C75" w:rsidRDefault="00404C86" w:rsidP="00B02569">
          <w:pPr>
            <w:rPr>
              <w:sz w:val="18"/>
              <w:szCs w:val="18"/>
            </w:rPr>
          </w:pPr>
        </w:p>
      </w:tc>
      <w:tc>
        <w:tcPr>
          <w:tcW w:w="309" w:type="dxa"/>
        </w:tcPr>
        <w:p w:rsidR="00404C86" w:rsidRPr="00882953" w:rsidRDefault="00404C86" w:rsidP="00B02569">
          <w:pPr>
            <w:rPr>
              <w:b/>
              <w:sz w:val="18"/>
              <w:szCs w:val="18"/>
            </w:rPr>
          </w:pPr>
        </w:p>
      </w:tc>
      <w:tc>
        <w:tcPr>
          <w:tcW w:w="3004" w:type="dxa"/>
        </w:tcPr>
        <w:p w:rsidR="00404C86" w:rsidRPr="00882953" w:rsidRDefault="00404C86" w:rsidP="00B02569">
          <w:pPr>
            <w:rPr>
              <w:b/>
              <w:sz w:val="18"/>
              <w:szCs w:val="18"/>
            </w:rPr>
          </w:pPr>
          <w:r>
            <w:rPr>
              <w:b/>
              <w:sz w:val="18"/>
              <w:szCs w:val="18"/>
            </w:rPr>
            <w:t xml:space="preserve"> </w:t>
          </w:r>
          <w:r w:rsidRPr="00882953">
            <w:rPr>
              <w:b/>
              <w:sz w:val="18"/>
              <w:szCs w:val="18"/>
            </w:rPr>
            <w:t>GERALD NUTT</w:t>
          </w:r>
        </w:p>
        <w:p w:rsidR="00404C86" w:rsidRPr="00882953" w:rsidRDefault="00404C86" w:rsidP="00B02569">
          <w:pPr>
            <w:rPr>
              <w:b/>
              <w:sz w:val="18"/>
              <w:szCs w:val="18"/>
            </w:rPr>
          </w:pPr>
          <w:r w:rsidRPr="00882953">
            <w:rPr>
              <w:sz w:val="18"/>
              <w:szCs w:val="18"/>
            </w:rPr>
            <w:t>Custodian</w:t>
          </w:r>
          <w:r w:rsidRPr="00882953">
            <w:rPr>
              <w:b/>
              <w:sz w:val="18"/>
              <w:szCs w:val="18"/>
            </w:rPr>
            <w:t xml:space="preserve"> </w:t>
          </w:r>
        </w:p>
        <w:p w:rsidR="00404C86" w:rsidRPr="00882953" w:rsidRDefault="00404C86" w:rsidP="00B02569">
          <w:pPr>
            <w:rPr>
              <w:b/>
              <w:sz w:val="18"/>
              <w:szCs w:val="18"/>
            </w:rPr>
          </w:pPr>
        </w:p>
      </w:tc>
    </w:tr>
  </w:tbl>
  <w:p w:rsidR="00404C86" w:rsidRPr="001D3C60" w:rsidRDefault="001D3C60" w:rsidP="001D3C60">
    <w:pPr>
      <w:pStyle w:val="Header"/>
      <w:jc w:val="center"/>
      <w:rPr>
        <w:rFonts w:ascii="Engravers MT" w:hAnsi="Engravers MT"/>
        <w:sz w:val="32"/>
        <w:szCs w:val="32"/>
      </w:rPr>
    </w:pPr>
    <w:r>
      <w:rPr>
        <w:rFonts w:ascii="Engravers MT" w:hAnsi="Engravers MT"/>
        <w:sz w:val="32"/>
        <w:szCs w:val="32"/>
      </w:rPr>
      <w:t>CONGRATULATIONS AND BEST WISHES 2014 GRADS!!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71184"/>
    <w:multiLevelType w:val="hybridMultilevel"/>
    <w:tmpl w:val="A8009992"/>
    <w:lvl w:ilvl="0" w:tplc="04090009">
      <w:start w:val="1"/>
      <w:numFmt w:val="bullet"/>
      <w:lvlText w:val=""/>
      <w:lvlJc w:val="left"/>
      <w:pPr>
        <w:ind w:left="939" w:hanging="360"/>
      </w:pPr>
      <w:rPr>
        <w:rFonts w:ascii="Wingdings" w:hAnsi="Wingdings" w:hint="default"/>
      </w:rPr>
    </w:lvl>
    <w:lvl w:ilvl="1" w:tplc="04090003" w:tentative="1">
      <w:start w:val="1"/>
      <w:numFmt w:val="bullet"/>
      <w:lvlText w:val="o"/>
      <w:lvlJc w:val="left"/>
      <w:pPr>
        <w:ind w:left="1659" w:hanging="360"/>
      </w:pPr>
      <w:rPr>
        <w:rFonts w:ascii="Courier New" w:hAnsi="Courier New" w:cs="Courier New" w:hint="default"/>
      </w:rPr>
    </w:lvl>
    <w:lvl w:ilvl="2" w:tplc="04090005" w:tentative="1">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1">
    <w:nsid w:val="02873225"/>
    <w:multiLevelType w:val="hybridMultilevel"/>
    <w:tmpl w:val="BE7C415E"/>
    <w:lvl w:ilvl="0" w:tplc="039CDE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C11960"/>
    <w:multiLevelType w:val="hybridMultilevel"/>
    <w:tmpl w:val="0E9A7A68"/>
    <w:lvl w:ilvl="0" w:tplc="09CC20A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8466B2"/>
    <w:multiLevelType w:val="hybridMultilevel"/>
    <w:tmpl w:val="0850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F24BC3"/>
    <w:multiLevelType w:val="hybridMultilevel"/>
    <w:tmpl w:val="2D103ECC"/>
    <w:lvl w:ilvl="0" w:tplc="387C34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AC3A80"/>
    <w:multiLevelType w:val="hybridMultilevel"/>
    <w:tmpl w:val="FD9C0D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A57117"/>
    <w:multiLevelType w:val="hybridMultilevel"/>
    <w:tmpl w:val="264237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016BA"/>
    <w:multiLevelType w:val="multilevel"/>
    <w:tmpl w:val="01A6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25D0217"/>
    <w:multiLevelType w:val="hybridMultilevel"/>
    <w:tmpl w:val="B69C2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7C1036"/>
    <w:multiLevelType w:val="hybridMultilevel"/>
    <w:tmpl w:val="1E200A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172191"/>
    <w:multiLevelType w:val="hybridMultilevel"/>
    <w:tmpl w:val="DE1ED308"/>
    <w:lvl w:ilvl="0" w:tplc="A31E2C4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D902D14"/>
    <w:multiLevelType w:val="hybridMultilevel"/>
    <w:tmpl w:val="F57EA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C5E87"/>
    <w:multiLevelType w:val="hybridMultilevel"/>
    <w:tmpl w:val="D5CA29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DF1E3A"/>
    <w:multiLevelType w:val="hybridMultilevel"/>
    <w:tmpl w:val="D078307E"/>
    <w:lvl w:ilvl="0" w:tplc="A31E2C4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4184198D"/>
    <w:multiLevelType w:val="hybridMultilevel"/>
    <w:tmpl w:val="E86E6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48B52BC"/>
    <w:multiLevelType w:val="hybridMultilevel"/>
    <w:tmpl w:val="6E66D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436770"/>
    <w:multiLevelType w:val="hybridMultilevel"/>
    <w:tmpl w:val="18C812F8"/>
    <w:lvl w:ilvl="0" w:tplc="04090009">
      <w:start w:val="1"/>
      <w:numFmt w:val="bullet"/>
      <w:lvlText w:val=""/>
      <w:lvlJc w:val="left"/>
      <w:pPr>
        <w:ind w:left="962" w:hanging="360"/>
      </w:pPr>
      <w:rPr>
        <w:rFonts w:ascii="Wingdings" w:hAnsi="Wingdings" w:hint="default"/>
      </w:rPr>
    </w:lvl>
    <w:lvl w:ilvl="1" w:tplc="04090003" w:tentative="1">
      <w:start w:val="1"/>
      <w:numFmt w:val="bullet"/>
      <w:lvlText w:val="o"/>
      <w:lvlJc w:val="left"/>
      <w:pPr>
        <w:ind w:left="1682" w:hanging="360"/>
      </w:pPr>
      <w:rPr>
        <w:rFonts w:ascii="Courier New" w:hAnsi="Courier New" w:cs="Courier New" w:hint="default"/>
      </w:rPr>
    </w:lvl>
    <w:lvl w:ilvl="2" w:tplc="04090005" w:tentative="1">
      <w:start w:val="1"/>
      <w:numFmt w:val="bullet"/>
      <w:lvlText w:val=""/>
      <w:lvlJc w:val="left"/>
      <w:pPr>
        <w:ind w:left="2402" w:hanging="360"/>
      </w:pPr>
      <w:rPr>
        <w:rFonts w:ascii="Wingdings" w:hAnsi="Wingdings" w:hint="default"/>
      </w:rPr>
    </w:lvl>
    <w:lvl w:ilvl="3" w:tplc="04090001" w:tentative="1">
      <w:start w:val="1"/>
      <w:numFmt w:val="bullet"/>
      <w:lvlText w:val=""/>
      <w:lvlJc w:val="left"/>
      <w:pPr>
        <w:ind w:left="3122" w:hanging="360"/>
      </w:pPr>
      <w:rPr>
        <w:rFonts w:ascii="Symbol" w:hAnsi="Symbol" w:hint="default"/>
      </w:rPr>
    </w:lvl>
    <w:lvl w:ilvl="4" w:tplc="04090003" w:tentative="1">
      <w:start w:val="1"/>
      <w:numFmt w:val="bullet"/>
      <w:lvlText w:val="o"/>
      <w:lvlJc w:val="left"/>
      <w:pPr>
        <w:ind w:left="3842" w:hanging="360"/>
      </w:pPr>
      <w:rPr>
        <w:rFonts w:ascii="Courier New" w:hAnsi="Courier New" w:cs="Courier New" w:hint="default"/>
      </w:rPr>
    </w:lvl>
    <w:lvl w:ilvl="5" w:tplc="04090005" w:tentative="1">
      <w:start w:val="1"/>
      <w:numFmt w:val="bullet"/>
      <w:lvlText w:val=""/>
      <w:lvlJc w:val="left"/>
      <w:pPr>
        <w:ind w:left="4562" w:hanging="360"/>
      </w:pPr>
      <w:rPr>
        <w:rFonts w:ascii="Wingdings" w:hAnsi="Wingdings" w:hint="default"/>
      </w:rPr>
    </w:lvl>
    <w:lvl w:ilvl="6" w:tplc="04090001" w:tentative="1">
      <w:start w:val="1"/>
      <w:numFmt w:val="bullet"/>
      <w:lvlText w:val=""/>
      <w:lvlJc w:val="left"/>
      <w:pPr>
        <w:ind w:left="5282" w:hanging="360"/>
      </w:pPr>
      <w:rPr>
        <w:rFonts w:ascii="Symbol" w:hAnsi="Symbol" w:hint="default"/>
      </w:rPr>
    </w:lvl>
    <w:lvl w:ilvl="7" w:tplc="04090003" w:tentative="1">
      <w:start w:val="1"/>
      <w:numFmt w:val="bullet"/>
      <w:lvlText w:val="o"/>
      <w:lvlJc w:val="left"/>
      <w:pPr>
        <w:ind w:left="6002" w:hanging="360"/>
      </w:pPr>
      <w:rPr>
        <w:rFonts w:ascii="Courier New" w:hAnsi="Courier New" w:cs="Courier New" w:hint="default"/>
      </w:rPr>
    </w:lvl>
    <w:lvl w:ilvl="8" w:tplc="04090005" w:tentative="1">
      <w:start w:val="1"/>
      <w:numFmt w:val="bullet"/>
      <w:lvlText w:val=""/>
      <w:lvlJc w:val="left"/>
      <w:pPr>
        <w:ind w:left="6722" w:hanging="360"/>
      </w:pPr>
      <w:rPr>
        <w:rFonts w:ascii="Wingdings" w:hAnsi="Wingdings" w:hint="default"/>
      </w:rPr>
    </w:lvl>
  </w:abstractNum>
  <w:abstractNum w:abstractNumId="17">
    <w:nsid w:val="4D0910B2"/>
    <w:multiLevelType w:val="hybridMultilevel"/>
    <w:tmpl w:val="1DCECC8A"/>
    <w:lvl w:ilvl="0" w:tplc="D45A402A">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55963614"/>
    <w:multiLevelType w:val="hybridMultilevel"/>
    <w:tmpl w:val="5F1E9006"/>
    <w:lvl w:ilvl="0" w:tplc="2BE079FC">
      <w:start w:val="2"/>
      <w:numFmt w:val="decimal"/>
      <w:lvlText w:val="%1."/>
      <w:lvlJc w:val="left"/>
      <w:pPr>
        <w:tabs>
          <w:tab w:val="num" w:pos="720"/>
        </w:tabs>
        <w:ind w:left="720" w:hanging="360"/>
      </w:pPr>
      <w:rPr>
        <w:rFonts w:hint="default"/>
        <w:b/>
        <w:i/>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87C4A75"/>
    <w:multiLevelType w:val="hybridMultilevel"/>
    <w:tmpl w:val="14823026"/>
    <w:lvl w:ilvl="0" w:tplc="A31E2C4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4B91BF7"/>
    <w:multiLevelType w:val="hybridMultilevel"/>
    <w:tmpl w:val="FCE69C9E"/>
    <w:lvl w:ilvl="0" w:tplc="822A2B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D5307E"/>
    <w:multiLevelType w:val="hybridMultilevel"/>
    <w:tmpl w:val="6E5E71B8"/>
    <w:lvl w:ilvl="0" w:tplc="DDD022E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A240813"/>
    <w:multiLevelType w:val="hybridMultilevel"/>
    <w:tmpl w:val="E02EEA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3"/>
  </w:num>
  <w:num w:numId="4">
    <w:abstractNumId w:val="18"/>
  </w:num>
  <w:num w:numId="5">
    <w:abstractNumId w:val="21"/>
  </w:num>
  <w:num w:numId="6">
    <w:abstractNumId w:val="19"/>
  </w:num>
  <w:num w:numId="7">
    <w:abstractNumId w:val="2"/>
  </w:num>
  <w:num w:numId="8">
    <w:abstractNumId w:val="14"/>
  </w:num>
  <w:num w:numId="9">
    <w:abstractNumId w:val="15"/>
  </w:num>
  <w:num w:numId="10">
    <w:abstractNumId w:val="8"/>
  </w:num>
  <w:num w:numId="11">
    <w:abstractNumId w:val="12"/>
  </w:num>
  <w:num w:numId="12">
    <w:abstractNumId w:val="16"/>
  </w:num>
  <w:num w:numId="13">
    <w:abstractNumId w:val="0"/>
  </w:num>
  <w:num w:numId="14">
    <w:abstractNumId w:val="22"/>
  </w:num>
  <w:num w:numId="15">
    <w:abstractNumId w:val="1"/>
  </w:num>
  <w:num w:numId="16">
    <w:abstractNumId w:val="9"/>
  </w:num>
  <w:num w:numId="17">
    <w:abstractNumId w:val="20"/>
  </w:num>
  <w:num w:numId="18">
    <w:abstractNumId w:val="4"/>
  </w:num>
  <w:num w:numId="19">
    <w:abstractNumId w:val="6"/>
  </w:num>
  <w:num w:numId="20">
    <w:abstractNumId w:val="5"/>
  </w:num>
  <w:num w:numId="21">
    <w:abstractNumId w:val="7"/>
  </w:num>
  <w:num w:numId="22">
    <w:abstractNumId w:val="11"/>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C33"/>
    <w:rsid w:val="0000645E"/>
    <w:rsid w:val="00006AE8"/>
    <w:rsid w:val="000119B8"/>
    <w:rsid w:val="00014214"/>
    <w:rsid w:val="0001550D"/>
    <w:rsid w:val="000163A2"/>
    <w:rsid w:val="00016A61"/>
    <w:rsid w:val="0001768B"/>
    <w:rsid w:val="00021A5B"/>
    <w:rsid w:val="00022989"/>
    <w:rsid w:val="00024CFC"/>
    <w:rsid w:val="00025F4C"/>
    <w:rsid w:val="000304D7"/>
    <w:rsid w:val="00033C2C"/>
    <w:rsid w:val="00033F29"/>
    <w:rsid w:val="00040938"/>
    <w:rsid w:val="00041EC6"/>
    <w:rsid w:val="00042F40"/>
    <w:rsid w:val="000440ED"/>
    <w:rsid w:val="00044FE9"/>
    <w:rsid w:val="000465F0"/>
    <w:rsid w:val="00047F59"/>
    <w:rsid w:val="00050AB9"/>
    <w:rsid w:val="00052283"/>
    <w:rsid w:val="000523BD"/>
    <w:rsid w:val="00052F59"/>
    <w:rsid w:val="0005400C"/>
    <w:rsid w:val="00056CDC"/>
    <w:rsid w:val="000615B4"/>
    <w:rsid w:val="00065647"/>
    <w:rsid w:val="00066253"/>
    <w:rsid w:val="000714EF"/>
    <w:rsid w:val="00072495"/>
    <w:rsid w:val="0007260B"/>
    <w:rsid w:val="00074549"/>
    <w:rsid w:val="000749B0"/>
    <w:rsid w:val="000777FD"/>
    <w:rsid w:val="00077ED2"/>
    <w:rsid w:val="0008099A"/>
    <w:rsid w:val="00080B84"/>
    <w:rsid w:val="000844C8"/>
    <w:rsid w:val="00084673"/>
    <w:rsid w:val="00084F67"/>
    <w:rsid w:val="000860E9"/>
    <w:rsid w:val="00087CE1"/>
    <w:rsid w:val="00090B7C"/>
    <w:rsid w:val="0009527F"/>
    <w:rsid w:val="000953DE"/>
    <w:rsid w:val="00097F83"/>
    <w:rsid w:val="000A3051"/>
    <w:rsid w:val="000A3B14"/>
    <w:rsid w:val="000A46AC"/>
    <w:rsid w:val="000A4DC6"/>
    <w:rsid w:val="000A50FC"/>
    <w:rsid w:val="000A53DA"/>
    <w:rsid w:val="000B0401"/>
    <w:rsid w:val="000B2A3D"/>
    <w:rsid w:val="000B2C7C"/>
    <w:rsid w:val="000B4102"/>
    <w:rsid w:val="000B6DAF"/>
    <w:rsid w:val="000B6EA3"/>
    <w:rsid w:val="000B75C4"/>
    <w:rsid w:val="000C0773"/>
    <w:rsid w:val="000C12EE"/>
    <w:rsid w:val="000C225F"/>
    <w:rsid w:val="000C3CDD"/>
    <w:rsid w:val="000C609B"/>
    <w:rsid w:val="000D25F7"/>
    <w:rsid w:val="000D5B97"/>
    <w:rsid w:val="000E25DD"/>
    <w:rsid w:val="000E632A"/>
    <w:rsid w:val="000E6435"/>
    <w:rsid w:val="000E74C9"/>
    <w:rsid w:val="000F4411"/>
    <w:rsid w:val="000F539C"/>
    <w:rsid w:val="000F6D0B"/>
    <w:rsid w:val="000F7954"/>
    <w:rsid w:val="0010109A"/>
    <w:rsid w:val="001015EF"/>
    <w:rsid w:val="00101EB4"/>
    <w:rsid w:val="0010266B"/>
    <w:rsid w:val="00102F80"/>
    <w:rsid w:val="0010335F"/>
    <w:rsid w:val="00103758"/>
    <w:rsid w:val="00103967"/>
    <w:rsid w:val="00103CBA"/>
    <w:rsid w:val="00103E84"/>
    <w:rsid w:val="00103EC3"/>
    <w:rsid w:val="00104641"/>
    <w:rsid w:val="00104D64"/>
    <w:rsid w:val="001135A2"/>
    <w:rsid w:val="00113C1B"/>
    <w:rsid w:val="00116EC8"/>
    <w:rsid w:val="00123E3D"/>
    <w:rsid w:val="00133292"/>
    <w:rsid w:val="001346B1"/>
    <w:rsid w:val="0013556C"/>
    <w:rsid w:val="00135EEF"/>
    <w:rsid w:val="00136C25"/>
    <w:rsid w:val="00137625"/>
    <w:rsid w:val="00137FD5"/>
    <w:rsid w:val="00142282"/>
    <w:rsid w:val="001426BF"/>
    <w:rsid w:val="00144585"/>
    <w:rsid w:val="00147F79"/>
    <w:rsid w:val="00155511"/>
    <w:rsid w:val="00155A72"/>
    <w:rsid w:val="0015613D"/>
    <w:rsid w:val="00160133"/>
    <w:rsid w:val="001601B7"/>
    <w:rsid w:val="00160CDD"/>
    <w:rsid w:val="00162914"/>
    <w:rsid w:val="001629C0"/>
    <w:rsid w:val="00165839"/>
    <w:rsid w:val="00165B01"/>
    <w:rsid w:val="00165CB7"/>
    <w:rsid w:val="001716CA"/>
    <w:rsid w:val="00173574"/>
    <w:rsid w:val="0017438C"/>
    <w:rsid w:val="00174447"/>
    <w:rsid w:val="00174EA7"/>
    <w:rsid w:val="001772A1"/>
    <w:rsid w:val="00184CD7"/>
    <w:rsid w:val="0018792E"/>
    <w:rsid w:val="00190F84"/>
    <w:rsid w:val="001A017F"/>
    <w:rsid w:val="001A1593"/>
    <w:rsid w:val="001A2260"/>
    <w:rsid w:val="001A2C4E"/>
    <w:rsid w:val="001A30AA"/>
    <w:rsid w:val="001A4780"/>
    <w:rsid w:val="001A4E23"/>
    <w:rsid w:val="001A5FF6"/>
    <w:rsid w:val="001B09C9"/>
    <w:rsid w:val="001B0BD0"/>
    <w:rsid w:val="001B30E4"/>
    <w:rsid w:val="001B3B81"/>
    <w:rsid w:val="001B4AD7"/>
    <w:rsid w:val="001B4B8C"/>
    <w:rsid w:val="001B6710"/>
    <w:rsid w:val="001B6FF8"/>
    <w:rsid w:val="001C0A92"/>
    <w:rsid w:val="001C0DED"/>
    <w:rsid w:val="001C37E4"/>
    <w:rsid w:val="001C7FC6"/>
    <w:rsid w:val="001D0048"/>
    <w:rsid w:val="001D0DD5"/>
    <w:rsid w:val="001D127C"/>
    <w:rsid w:val="001D3C60"/>
    <w:rsid w:val="001D3EBC"/>
    <w:rsid w:val="001D79D1"/>
    <w:rsid w:val="001D7A9A"/>
    <w:rsid w:val="001E0A81"/>
    <w:rsid w:val="001E19C6"/>
    <w:rsid w:val="001E2AB1"/>
    <w:rsid w:val="001E2CC0"/>
    <w:rsid w:val="001E3BA7"/>
    <w:rsid w:val="001E3C9D"/>
    <w:rsid w:val="001E7472"/>
    <w:rsid w:val="001E76D4"/>
    <w:rsid w:val="001F0108"/>
    <w:rsid w:val="001F1299"/>
    <w:rsid w:val="001F40A0"/>
    <w:rsid w:val="001F4193"/>
    <w:rsid w:val="001F6A71"/>
    <w:rsid w:val="001F78A9"/>
    <w:rsid w:val="0020060E"/>
    <w:rsid w:val="00200B41"/>
    <w:rsid w:val="00202749"/>
    <w:rsid w:val="00204604"/>
    <w:rsid w:val="002074A5"/>
    <w:rsid w:val="002109F4"/>
    <w:rsid w:val="00210CC2"/>
    <w:rsid w:val="0021373B"/>
    <w:rsid w:val="0021644D"/>
    <w:rsid w:val="00220DCD"/>
    <w:rsid w:val="00221E16"/>
    <w:rsid w:val="00222B6A"/>
    <w:rsid w:val="0022377C"/>
    <w:rsid w:val="002261E9"/>
    <w:rsid w:val="00227A04"/>
    <w:rsid w:val="002334E7"/>
    <w:rsid w:val="0023460B"/>
    <w:rsid w:val="00237C89"/>
    <w:rsid w:val="00241071"/>
    <w:rsid w:val="0024155E"/>
    <w:rsid w:val="0024199F"/>
    <w:rsid w:val="00243039"/>
    <w:rsid w:val="00243AC3"/>
    <w:rsid w:val="00243FF6"/>
    <w:rsid w:val="00246623"/>
    <w:rsid w:val="00250CF6"/>
    <w:rsid w:val="00251C9C"/>
    <w:rsid w:val="002520DA"/>
    <w:rsid w:val="00253F19"/>
    <w:rsid w:val="00254992"/>
    <w:rsid w:val="002600FF"/>
    <w:rsid w:val="00261702"/>
    <w:rsid w:val="0026181E"/>
    <w:rsid w:val="002621D9"/>
    <w:rsid w:val="00262FAD"/>
    <w:rsid w:val="002639C3"/>
    <w:rsid w:val="00263A3F"/>
    <w:rsid w:val="00263FB6"/>
    <w:rsid w:val="00265E10"/>
    <w:rsid w:val="0026715E"/>
    <w:rsid w:val="00270900"/>
    <w:rsid w:val="00270A0D"/>
    <w:rsid w:val="00273433"/>
    <w:rsid w:val="002745D0"/>
    <w:rsid w:val="00274B80"/>
    <w:rsid w:val="00277030"/>
    <w:rsid w:val="00277ACE"/>
    <w:rsid w:val="002800C7"/>
    <w:rsid w:val="00280A36"/>
    <w:rsid w:val="00281641"/>
    <w:rsid w:val="002827A4"/>
    <w:rsid w:val="00282A5A"/>
    <w:rsid w:val="00284D1B"/>
    <w:rsid w:val="00285931"/>
    <w:rsid w:val="00285F5A"/>
    <w:rsid w:val="00290865"/>
    <w:rsid w:val="002943DE"/>
    <w:rsid w:val="0029480B"/>
    <w:rsid w:val="0029545E"/>
    <w:rsid w:val="00297345"/>
    <w:rsid w:val="00297FA9"/>
    <w:rsid w:val="002A3393"/>
    <w:rsid w:val="002A4A0E"/>
    <w:rsid w:val="002A4CEE"/>
    <w:rsid w:val="002A734D"/>
    <w:rsid w:val="002B1024"/>
    <w:rsid w:val="002B13BA"/>
    <w:rsid w:val="002B37E6"/>
    <w:rsid w:val="002B472E"/>
    <w:rsid w:val="002B4F5A"/>
    <w:rsid w:val="002B6EC8"/>
    <w:rsid w:val="002C1117"/>
    <w:rsid w:val="002C208C"/>
    <w:rsid w:val="002C3FCC"/>
    <w:rsid w:val="002C445C"/>
    <w:rsid w:val="002C44C2"/>
    <w:rsid w:val="002C4E18"/>
    <w:rsid w:val="002C5401"/>
    <w:rsid w:val="002C5BD6"/>
    <w:rsid w:val="002C77AD"/>
    <w:rsid w:val="002D003E"/>
    <w:rsid w:val="002D1CB9"/>
    <w:rsid w:val="002D1E17"/>
    <w:rsid w:val="002D254B"/>
    <w:rsid w:val="002D2D4A"/>
    <w:rsid w:val="002D4888"/>
    <w:rsid w:val="002E2F8E"/>
    <w:rsid w:val="002E39D0"/>
    <w:rsid w:val="002E4EE6"/>
    <w:rsid w:val="002F12BA"/>
    <w:rsid w:val="002F1381"/>
    <w:rsid w:val="002F1C0F"/>
    <w:rsid w:val="002F379D"/>
    <w:rsid w:val="002F4E71"/>
    <w:rsid w:val="002F5EFD"/>
    <w:rsid w:val="00301ECE"/>
    <w:rsid w:val="003025F0"/>
    <w:rsid w:val="003045B2"/>
    <w:rsid w:val="00305602"/>
    <w:rsid w:val="0030578B"/>
    <w:rsid w:val="003068E4"/>
    <w:rsid w:val="0031042E"/>
    <w:rsid w:val="0031083C"/>
    <w:rsid w:val="00312249"/>
    <w:rsid w:val="00312EE9"/>
    <w:rsid w:val="0031356C"/>
    <w:rsid w:val="003152E8"/>
    <w:rsid w:val="003166D4"/>
    <w:rsid w:val="00317979"/>
    <w:rsid w:val="003200AC"/>
    <w:rsid w:val="00321825"/>
    <w:rsid w:val="003226EA"/>
    <w:rsid w:val="003262D1"/>
    <w:rsid w:val="00327BD8"/>
    <w:rsid w:val="0033168F"/>
    <w:rsid w:val="00331967"/>
    <w:rsid w:val="00335B7C"/>
    <w:rsid w:val="0033636D"/>
    <w:rsid w:val="0034070B"/>
    <w:rsid w:val="00341C57"/>
    <w:rsid w:val="00344C28"/>
    <w:rsid w:val="0035523E"/>
    <w:rsid w:val="00357346"/>
    <w:rsid w:val="00360B8B"/>
    <w:rsid w:val="00360F68"/>
    <w:rsid w:val="0036243D"/>
    <w:rsid w:val="00362587"/>
    <w:rsid w:val="00363954"/>
    <w:rsid w:val="003645D6"/>
    <w:rsid w:val="00366E05"/>
    <w:rsid w:val="00366FA1"/>
    <w:rsid w:val="00375A07"/>
    <w:rsid w:val="00375E8A"/>
    <w:rsid w:val="00377EAA"/>
    <w:rsid w:val="00380739"/>
    <w:rsid w:val="00384833"/>
    <w:rsid w:val="00387F8A"/>
    <w:rsid w:val="003910F3"/>
    <w:rsid w:val="00391D4D"/>
    <w:rsid w:val="00393804"/>
    <w:rsid w:val="00396A03"/>
    <w:rsid w:val="00397608"/>
    <w:rsid w:val="003A5466"/>
    <w:rsid w:val="003A5F93"/>
    <w:rsid w:val="003A739D"/>
    <w:rsid w:val="003B013E"/>
    <w:rsid w:val="003B0C77"/>
    <w:rsid w:val="003B25D4"/>
    <w:rsid w:val="003B3CFE"/>
    <w:rsid w:val="003B53BF"/>
    <w:rsid w:val="003B6180"/>
    <w:rsid w:val="003B74D1"/>
    <w:rsid w:val="003B7592"/>
    <w:rsid w:val="003C0741"/>
    <w:rsid w:val="003C0755"/>
    <w:rsid w:val="003C29E9"/>
    <w:rsid w:val="003C7F08"/>
    <w:rsid w:val="003D2805"/>
    <w:rsid w:val="003D46FD"/>
    <w:rsid w:val="003E0910"/>
    <w:rsid w:val="003E1261"/>
    <w:rsid w:val="003E1658"/>
    <w:rsid w:val="003E1A92"/>
    <w:rsid w:val="003E2366"/>
    <w:rsid w:val="003E3E01"/>
    <w:rsid w:val="003E45C0"/>
    <w:rsid w:val="003E4FA4"/>
    <w:rsid w:val="003E746C"/>
    <w:rsid w:val="003F65AB"/>
    <w:rsid w:val="003F6B09"/>
    <w:rsid w:val="00400EE4"/>
    <w:rsid w:val="00401B35"/>
    <w:rsid w:val="00403A85"/>
    <w:rsid w:val="00403B17"/>
    <w:rsid w:val="004048BE"/>
    <w:rsid w:val="00404C86"/>
    <w:rsid w:val="00405256"/>
    <w:rsid w:val="004053D4"/>
    <w:rsid w:val="004064CB"/>
    <w:rsid w:val="00406CA4"/>
    <w:rsid w:val="00406CBF"/>
    <w:rsid w:val="00410CAA"/>
    <w:rsid w:val="00411838"/>
    <w:rsid w:val="0041319B"/>
    <w:rsid w:val="00413550"/>
    <w:rsid w:val="00413847"/>
    <w:rsid w:val="00415DD9"/>
    <w:rsid w:val="00417DD3"/>
    <w:rsid w:val="004215CD"/>
    <w:rsid w:val="0042229C"/>
    <w:rsid w:val="00425782"/>
    <w:rsid w:val="004258B8"/>
    <w:rsid w:val="004268F0"/>
    <w:rsid w:val="004316C7"/>
    <w:rsid w:val="00434280"/>
    <w:rsid w:val="00437979"/>
    <w:rsid w:val="00440C57"/>
    <w:rsid w:val="0044504D"/>
    <w:rsid w:val="00445E29"/>
    <w:rsid w:val="0045092D"/>
    <w:rsid w:val="004528C8"/>
    <w:rsid w:val="0045333C"/>
    <w:rsid w:val="0045456A"/>
    <w:rsid w:val="004557E7"/>
    <w:rsid w:val="00457D5B"/>
    <w:rsid w:val="00461973"/>
    <w:rsid w:val="004636A0"/>
    <w:rsid w:val="004642DD"/>
    <w:rsid w:val="00470584"/>
    <w:rsid w:val="00471A13"/>
    <w:rsid w:val="00472DB6"/>
    <w:rsid w:val="00473CB5"/>
    <w:rsid w:val="00475518"/>
    <w:rsid w:val="00476B36"/>
    <w:rsid w:val="00476F34"/>
    <w:rsid w:val="004773E3"/>
    <w:rsid w:val="0048218B"/>
    <w:rsid w:val="00482C47"/>
    <w:rsid w:val="00482F48"/>
    <w:rsid w:val="00487960"/>
    <w:rsid w:val="004943BC"/>
    <w:rsid w:val="004966EB"/>
    <w:rsid w:val="00496C3E"/>
    <w:rsid w:val="004A16D6"/>
    <w:rsid w:val="004A17E0"/>
    <w:rsid w:val="004A2D93"/>
    <w:rsid w:val="004A618D"/>
    <w:rsid w:val="004A6C42"/>
    <w:rsid w:val="004B0CBB"/>
    <w:rsid w:val="004B29AD"/>
    <w:rsid w:val="004B29CB"/>
    <w:rsid w:val="004B7FAF"/>
    <w:rsid w:val="004C0C22"/>
    <w:rsid w:val="004C2B85"/>
    <w:rsid w:val="004C53EE"/>
    <w:rsid w:val="004D19BD"/>
    <w:rsid w:val="004D2408"/>
    <w:rsid w:val="004D2AB8"/>
    <w:rsid w:val="004D34DC"/>
    <w:rsid w:val="004D51D0"/>
    <w:rsid w:val="004D7863"/>
    <w:rsid w:val="004E1213"/>
    <w:rsid w:val="004E19AE"/>
    <w:rsid w:val="004E2004"/>
    <w:rsid w:val="004E2216"/>
    <w:rsid w:val="004E2748"/>
    <w:rsid w:val="004E37B9"/>
    <w:rsid w:val="004E43B2"/>
    <w:rsid w:val="004E605D"/>
    <w:rsid w:val="004E6D44"/>
    <w:rsid w:val="004E7179"/>
    <w:rsid w:val="004E7A24"/>
    <w:rsid w:val="004F0059"/>
    <w:rsid w:val="004F03FD"/>
    <w:rsid w:val="004F1180"/>
    <w:rsid w:val="004F2B7D"/>
    <w:rsid w:val="004F2DE6"/>
    <w:rsid w:val="004F33E1"/>
    <w:rsid w:val="004F4B33"/>
    <w:rsid w:val="004F66E9"/>
    <w:rsid w:val="00503714"/>
    <w:rsid w:val="0050440B"/>
    <w:rsid w:val="0050676E"/>
    <w:rsid w:val="00507916"/>
    <w:rsid w:val="0051213D"/>
    <w:rsid w:val="00513F0B"/>
    <w:rsid w:val="0051723E"/>
    <w:rsid w:val="00517898"/>
    <w:rsid w:val="00517C60"/>
    <w:rsid w:val="005201BE"/>
    <w:rsid w:val="005211EA"/>
    <w:rsid w:val="00521367"/>
    <w:rsid w:val="00522DE1"/>
    <w:rsid w:val="00522EBB"/>
    <w:rsid w:val="00522F7A"/>
    <w:rsid w:val="005269A2"/>
    <w:rsid w:val="00530927"/>
    <w:rsid w:val="005313C8"/>
    <w:rsid w:val="00531E96"/>
    <w:rsid w:val="00532E5C"/>
    <w:rsid w:val="005343BC"/>
    <w:rsid w:val="00536C95"/>
    <w:rsid w:val="00540EF3"/>
    <w:rsid w:val="00541DF5"/>
    <w:rsid w:val="0054478A"/>
    <w:rsid w:val="005463D5"/>
    <w:rsid w:val="00551530"/>
    <w:rsid w:val="005525D5"/>
    <w:rsid w:val="00552809"/>
    <w:rsid w:val="00552FFF"/>
    <w:rsid w:val="00561527"/>
    <w:rsid w:val="005616F5"/>
    <w:rsid w:val="00561EC6"/>
    <w:rsid w:val="0056261F"/>
    <w:rsid w:val="00562F14"/>
    <w:rsid w:val="00564669"/>
    <w:rsid w:val="0056514B"/>
    <w:rsid w:val="005659F3"/>
    <w:rsid w:val="00566364"/>
    <w:rsid w:val="00567491"/>
    <w:rsid w:val="0057653E"/>
    <w:rsid w:val="005772DD"/>
    <w:rsid w:val="0057758C"/>
    <w:rsid w:val="00580BAA"/>
    <w:rsid w:val="00585844"/>
    <w:rsid w:val="00585B6D"/>
    <w:rsid w:val="005876A3"/>
    <w:rsid w:val="00587E29"/>
    <w:rsid w:val="0059002B"/>
    <w:rsid w:val="005907D2"/>
    <w:rsid w:val="005927D5"/>
    <w:rsid w:val="00593348"/>
    <w:rsid w:val="005939BC"/>
    <w:rsid w:val="00594616"/>
    <w:rsid w:val="0059624C"/>
    <w:rsid w:val="005A1372"/>
    <w:rsid w:val="005A1853"/>
    <w:rsid w:val="005A2B28"/>
    <w:rsid w:val="005A328D"/>
    <w:rsid w:val="005A5605"/>
    <w:rsid w:val="005A6D5E"/>
    <w:rsid w:val="005A72C5"/>
    <w:rsid w:val="005C036E"/>
    <w:rsid w:val="005C0403"/>
    <w:rsid w:val="005C133E"/>
    <w:rsid w:val="005C3096"/>
    <w:rsid w:val="005C44A8"/>
    <w:rsid w:val="005C4729"/>
    <w:rsid w:val="005C4DBD"/>
    <w:rsid w:val="005C4EF9"/>
    <w:rsid w:val="005C512C"/>
    <w:rsid w:val="005C5C1D"/>
    <w:rsid w:val="005C5F78"/>
    <w:rsid w:val="005C7FB8"/>
    <w:rsid w:val="005D03A9"/>
    <w:rsid w:val="005D0C77"/>
    <w:rsid w:val="005D1544"/>
    <w:rsid w:val="005D2029"/>
    <w:rsid w:val="005D486F"/>
    <w:rsid w:val="005D5285"/>
    <w:rsid w:val="005D6AF3"/>
    <w:rsid w:val="005D7A6E"/>
    <w:rsid w:val="005E079E"/>
    <w:rsid w:val="005E69BF"/>
    <w:rsid w:val="005E7A64"/>
    <w:rsid w:val="005F07B0"/>
    <w:rsid w:val="005F32C7"/>
    <w:rsid w:val="005F42FC"/>
    <w:rsid w:val="005F467F"/>
    <w:rsid w:val="005F520B"/>
    <w:rsid w:val="005F6018"/>
    <w:rsid w:val="005F7720"/>
    <w:rsid w:val="00603555"/>
    <w:rsid w:val="006048C7"/>
    <w:rsid w:val="00605925"/>
    <w:rsid w:val="006067AB"/>
    <w:rsid w:val="00607402"/>
    <w:rsid w:val="00611F63"/>
    <w:rsid w:val="00612CC5"/>
    <w:rsid w:val="0061340D"/>
    <w:rsid w:val="00613F5B"/>
    <w:rsid w:val="00615384"/>
    <w:rsid w:val="006236E3"/>
    <w:rsid w:val="00626837"/>
    <w:rsid w:val="006270A5"/>
    <w:rsid w:val="00627164"/>
    <w:rsid w:val="00631164"/>
    <w:rsid w:val="00631ECB"/>
    <w:rsid w:val="006337EC"/>
    <w:rsid w:val="0063577F"/>
    <w:rsid w:val="006359A1"/>
    <w:rsid w:val="00636380"/>
    <w:rsid w:val="006367AD"/>
    <w:rsid w:val="00636CFB"/>
    <w:rsid w:val="0064158F"/>
    <w:rsid w:val="006435AA"/>
    <w:rsid w:val="006439CA"/>
    <w:rsid w:val="0064458D"/>
    <w:rsid w:val="006462EE"/>
    <w:rsid w:val="0064728F"/>
    <w:rsid w:val="00651EA0"/>
    <w:rsid w:val="00651ED5"/>
    <w:rsid w:val="00652177"/>
    <w:rsid w:val="00657FD9"/>
    <w:rsid w:val="00661DCD"/>
    <w:rsid w:val="00663E76"/>
    <w:rsid w:val="00664B28"/>
    <w:rsid w:val="00665572"/>
    <w:rsid w:val="00666049"/>
    <w:rsid w:val="006723FC"/>
    <w:rsid w:val="006753A1"/>
    <w:rsid w:val="006819A8"/>
    <w:rsid w:val="0068241B"/>
    <w:rsid w:val="00682B56"/>
    <w:rsid w:val="00682CEF"/>
    <w:rsid w:val="0068584A"/>
    <w:rsid w:val="0069268F"/>
    <w:rsid w:val="00692AC4"/>
    <w:rsid w:val="00692F6D"/>
    <w:rsid w:val="006930BF"/>
    <w:rsid w:val="006932C3"/>
    <w:rsid w:val="00693B50"/>
    <w:rsid w:val="006962EA"/>
    <w:rsid w:val="006A0614"/>
    <w:rsid w:val="006A0699"/>
    <w:rsid w:val="006A0826"/>
    <w:rsid w:val="006A2F90"/>
    <w:rsid w:val="006A3668"/>
    <w:rsid w:val="006A5474"/>
    <w:rsid w:val="006A6689"/>
    <w:rsid w:val="006A7AC6"/>
    <w:rsid w:val="006B1326"/>
    <w:rsid w:val="006B1E88"/>
    <w:rsid w:val="006B2853"/>
    <w:rsid w:val="006B5A11"/>
    <w:rsid w:val="006C3336"/>
    <w:rsid w:val="006C742F"/>
    <w:rsid w:val="006C7660"/>
    <w:rsid w:val="006C7E93"/>
    <w:rsid w:val="006D38B3"/>
    <w:rsid w:val="006D6AC0"/>
    <w:rsid w:val="006D6BB5"/>
    <w:rsid w:val="006D6D6F"/>
    <w:rsid w:val="006D7C54"/>
    <w:rsid w:val="006E370E"/>
    <w:rsid w:val="006E53CF"/>
    <w:rsid w:val="006E552F"/>
    <w:rsid w:val="006E585F"/>
    <w:rsid w:val="006E5EAA"/>
    <w:rsid w:val="006E6E49"/>
    <w:rsid w:val="006F0A7C"/>
    <w:rsid w:val="006F2B10"/>
    <w:rsid w:val="006F5625"/>
    <w:rsid w:val="00700AFA"/>
    <w:rsid w:val="00703ED0"/>
    <w:rsid w:val="00704672"/>
    <w:rsid w:val="00704F0E"/>
    <w:rsid w:val="00706B42"/>
    <w:rsid w:val="007108F8"/>
    <w:rsid w:val="007109F8"/>
    <w:rsid w:val="0071173A"/>
    <w:rsid w:val="00712120"/>
    <w:rsid w:val="0071254A"/>
    <w:rsid w:val="00713CB5"/>
    <w:rsid w:val="00713FAB"/>
    <w:rsid w:val="00714005"/>
    <w:rsid w:val="00716520"/>
    <w:rsid w:val="0071790D"/>
    <w:rsid w:val="0072020D"/>
    <w:rsid w:val="00721560"/>
    <w:rsid w:val="007235DB"/>
    <w:rsid w:val="00723CED"/>
    <w:rsid w:val="007243FA"/>
    <w:rsid w:val="00733EF7"/>
    <w:rsid w:val="007340E2"/>
    <w:rsid w:val="00734231"/>
    <w:rsid w:val="00735B9B"/>
    <w:rsid w:val="00736545"/>
    <w:rsid w:val="00737DF4"/>
    <w:rsid w:val="00740109"/>
    <w:rsid w:val="00745450"/>
    <w:rsid w:val="007472D1"/>
    <w:rsid w:val="00747914"/>
    <w:rsid w:val="00750129"/>
    <w:rsid w:val="0075085A"/>
    <w:rsid w:val="00752A96"/>
    <w:rsid w:val="00756808"/>
    <w:rsid w:val="00757B3E"/>
    <w:rsid w:val="007605FB"/>
    <w:rsid w:val="00760D6D"/>
    <w:rsid w:val="007619CC"/>
    <w:rsid w:val="00763218"/>
    <w:rsid w:val="00763D3D"/>
    <w:rsid w:val="00763E05"/>
    <w:rsid w:val="00764F7A"/>
    <w:rsid w:val="00765994"/>
    <w:rsid w:val="007668F3"/>
    <w:rsid w:val="00772CCA"/>
    <w:rsid w:val="00772DA8"/>
    <w:rsid w:val="00775B3D"/>
    <w:rsid w:val="00776E30"/>
    <w:rsid w:val="00781C0C"/>
    <w:rsid w:val="00784717"/>
    <w:rsid w:val="00784762"/>
    <w:rsid w:val="00785A00"/>
    <w:rsid w:val="00785D92"/>
    <w:rsid w:val="0079232C"/>
    <w:rsid w:val="00792E8C"/>
    <w:rsid w:val="00793BE3"/>
    <w:rsid w:val="00796BDA"/>
    <w:rsid w:val="00796F38"/>
    <w:rsid w:val="007A0337"/>
    <w:rsid w:val="007A0EBE"/>
    <w:rsid w:val="007A1F55"/>
    <w:rsid w:val="007A2738"/>
    <w:rsid w:val="007A3C37"/>
    <w:rsid w:val="007A3DB4"/>
    <w:rsid w:val="007A5A17"/>
    <w:rsid w:val="007A6A43"/>
    <w:rsid w:val="007A6FC1"/>
    <w:rsid w:val="007A77CF"/>
    <w:rsid w:val="007B03EA"/>
    <w:rsid w:val="007B0454"/>
    <w:rsid w:val="007B2948"/>
    <w:rsid w:val="007B4C67"/>
    <w:rsid w:val="007C1F7E"/>
    <w:rsid w:val="007C2272"/>
    <w:rsid w:val="007C2DDA"/>
    <w:rsid w:val="007C6880"/>
    <w:rsid w:val="007D4F38"/>
    <w:rsid w:val="007E0589"/>
    <w:rsid w:val="007E0DE8"/>
    <w:rsid w:val="007E0FA8"/>
    <w:rsid w:val="007E1828"/>
    <w:rsid w:val="007E2FF0"/>
    <w:rsid w:val="007E5B31"/>
    <w:rsid w:val="007E646F"/>
    <w:rsid w:val="007E70D3"/>
    <w:rsid w:val="007F70AE"/>
    <w:rsid w:val="007F7DE7"/>
    <w:rsid w:val="008049B0"/>
    <w:rsid w:val="00807754"/>
    <w:rsid w:val="00810343"/>
    <w:rsid w:val="00821876"/>
    <w:rsid w:val="008253AC"/>
    <w:rsid w:val="008259BC"/>
    <w:rsid w:val="0083135A"/>
    <w:rsid w:val="008321B8"/>
    <w:rsid w:val="00832257"/>
    <w:rsid w:val="008345CF"/>
    <w:rsid w:val="008353E6"/>
    <w:rsid w:val="008355C4"/>
    <w:rsid w:val="00837DCE"/>
    <w:rsid w:val="00841E4A"/>
    <w:rsid w:val="00843044"/>
    <w:rsid w:val="00844C58"/>
    <w:rsid w:val="008452CE"/>
    <w:rsid w:val="00845D0D"/>
    <w:rsid w:val="0084758C"/>
    <w:rsid w:val="00851CB9"/>
    <w:rsid w:val="00854118"/>
    <w:rsid w:val="00854B39"/>
    <w:rsid w:val="0085521A"/>
    <w:rsid w:val="00856F15"/>
    <w:rsid w:val="00857E58"/>
    <w:rsid w:val="0086127C"/>
    <w:rsid w:val="008615BB"/>
    <w:rsid w:val="00863686"/>
    <w:rsid w:val="008638B4"/>
    <w:rsid w:val="0086664B"/>
    <w:rsid w:val="0086796D"/>
    <w:rsid w:val="008731CA"/>
    <w:rsid w:val="00881752"/>
    <w:rsid w:val="00882953"/>
    <w:rsid w:val="008842AE"/>
    <w:rsid w:val="0088630B"/>
    <w:rsid w:val="008864BF"/>
    <w:rsid w:val="0088720D"/>
    <w:rsid w:val="00890925"/>
    <w:rsid w:val="00890FC5"/>
    <w:rsid w:val="00892CD5"/>
    <w:rsid w:val="008937D2"/>
    <w:rsid w:val="008A130C"/>
    <w:rsid w:val="008A1C02"/>
    <w:rsid w:val="008A3AD7"/>
    <w:rsid w:val="008A4FD5"/>
    <w:rsid w:val="008A607C"/>
    <w:rsid w:val="008A6B9A"/>
    <w:rsid w:val="008B0F33"/>
    <w:rsid w:val="008B1A4C"/>
    <w:rsid w:val="008B3CAB"/>
    <w:rsid w:val="008B61DB"/>
    <w:rsid w:val="008B6694"/>
    <w:rsid w:val="008B6BC5"/>
    <w:rsid w:val="008B6E6E"/>
    <w:rsid w:val="008C01B6"/>
    <w:rsid w:val="008C6B8B"/>
    <w:rsid w:val="008C6FB0"/>
    <w:rsid w:val="008D0072"/>
    <w:rsid w:val="008D3C80"/>
    <w:rsid w:val="008D54FE"/>
    <w:rsid w:val="008D7610"/>
    <w:rsid w:val="008E0EDC"/>
    <w:rsid w:val="008E1880"/>
    <w:rsid w:val="008E2706"/>
    <w:rsid w:val="008E7793"/>
    <w:rsid w:val="008E7DA2"/>
    <w:rsid w:val="008F0A83"/>
    <w:rsid w:val="008F1331"/>
    <w:rsid w:val="008F657F"/>
    <w:rsid w:val="008F6D6F"/>
    <w:rsid w:val="008F6DAF"/>
    <w:rsid w:val="009003CF"/>
    <w:rsid w:val="00900BD4"/>
    <w:rsid w:val="0090158E"/>
    <w:rsid w:val="00902685"/>
    <w:rsid w:val="009038C9"/>
    <w:rsid w:val="00906E74"/>
    <w:rsid w:val="009110E3"/>
    <w:rsid w:val="0091218B"/>
    <w:rsid w:val="00913B1A"/>
    <w:rsid w:val="00913C59"/>
    <w:rsid w:val="00915F4B"/>
    <w:rsid w:val="009164DA"/>
    <w:rsid w:val="009210BD"/>
    <w:rsid w:val="00921C30"/>
    <w:rsid w:val="009223B5"/>
    <w:rsid w:val="0092411F"/>
    <w:rsid w:val="009263CB"/>
    <w:rsid w:val="00926CE4"/>
    <w:rsid w:val="00927F20"/>
    <w:rsid w:val="0093130E"/>
    <w:rsid w:val="0093141A"/>
    <w:rsid w:val="00933305"/>
    <w:rsid w:val="0093477B"/>
    <w:rsid w:val="00934E3E"/>
    <w:rsid w:val="00936EDB"/>
    <w:rsid w:val="00941442"/>
    <w:rsid w:val="0094319B"/>
    <w:rsid w:val="00944B51"/>
    <w:rsid w:val="00944F94"/>
    <w:rsid w:val="00945848"/>
    <w:rsid w:val="00945F6C"/>
    <w:rsid w:val="00946246"/>
    <w:rsid w:val="009467AE"/>
    <w:rsid w:val="009501C6"/>
    <w:rsid w:val="00953E0E"/>
    <w:rsid w:val="00953EF8"/>
    <w:rsid w:val="00954294"/>
    <w:rsid w:val="00955635"/>
    <w:rsid w:val="00955642"/>
    <w:rsid w:val="00960660"/>
    <w:rsid w:val="00964CC4"/>
    <w:rsid w:val="009676A5"/>
    <w:rsid w:val="00971967"/>
    <w:rsid w:val="00972209"/>
    <w:rsid w:val="009723CD"/>
    <w:rsid w:val="00972F82"/>
    <w:rsid w:val="009752EE"/>
    <w:rsid w:val="00977331"/>
    <w:rsid w:val="009818BB"/>
    <w:rsid w:val="009829B4"/>
    <w:rsid w:val="00986897"/>
    <w:rsid w:val="009900A3"/>
    <w:rsid w:val="00992F5E"/>
    <w:rsid w:val="00994108"/>
    <w:rsid w:val="00996210"/>
    <w:rsid w:val="00996559"/>
    <w:rsid w:val="00997C14"/>
    <w:rsid w:val="009A0713"/>
    <w:rsid w:val="009A09CE"/>
    <w:rsid w:val="009A0F2A"/>
    <w:rsid w:val="009A26C9"/>
    <w:rsid w:val="009A28DF"/>
    <w:rsid w:val="009A42C9"/>
    <w:rsid w:val="009A5DCD"/>
    <w:rsid w:val="009B022B"/>
    <w:rsid w:val="009B0C11"/>
    <w:rsid w:val="009B2BA0"/>
    <w:rsid w:val="009B367A"/>
    <w:rsid w:val="009B5927"/>
    <w:rsid w:val="009B67FA"/>
    <w:rsid w:val="009B7FA2"/>
    <w:rsid w:val="009C00F0"/>
    <w:rsid w:val="009C1785"/>
    <w:rsid w:val="009C411F"/>
    <w:rsid w:val="009C4270"/>
    <w:rsid w:val="009C60A8"/>
    <w:rsid w:val="009D246B"/>
    <w:rsid w:val="009D34AF"/>
    <w:rsid w:val="009D485F"/>
    <w:rsid w:val="009D5EC8"/>
    <w:rsid w:val="009D6900"/>
    <w:rsid w:val="009E0789"/>
    <w:rsid w:val="009E081A"/>
    <w:rsid w:val="009E21BB"/>
    <w:rsid w:val="009E5626"/>
    <w:rsid w:val="009E65FD"/>
    <w:rsid w:val="009F0A85"/>
    <w:rsid w:val="009F6714"/>
    <w:rsid w:val="009F6DBC"/>
    <w:rsid w:val="009F7BB5"/>
    <w:rsid w:val="00A01B45"/>
    <w:rsid w:val="00A03154"/>
    <w:rsid w:val="00A0430B"/>
    <w:rsid w:val="00A052AA"/>
    <w:rsid w:val="00A06246"/>
    <w:rsid w:val="00A06832"/>
    <w:rsid w:val="00A10E61"/>
    <w:rsid w:val="00A16ED2"/>
    <w:rsid w:val="00A173B8"/>
    <w:rsid w:val="00A22808"/>
    <w:rsid w:val="00A24490"/>
    <w:rsid w:val="00A26BD8"/>
    <w:rsid w:val="00A30014"/>
    <w:rsid w:val="00A31DDE"/>
    <w:rsid w:val="00A33B78"/>
    <w:rsid w:val="00A34780"/>
    <w:rsid w:val="00A34AE7"/>
    <w:rsid w:val="00A36DFD"/>
    <w:rsid w:val="00A374F0"/>
    <w:rsid w:val="00A42E9D"/>
    <w:rsid w:val="00A439AE"/>
    <w:rsid w:val="00A454F3"/>
    <w:rsid w:val="00A51C1C"/>
    <w:rsid w:val="00A52A34"/>
    <w:rsid w:val="00A547AF"/>
    <w:rsid w:val="00A55019"/>
    <w:rsid w:val="00A56F7E"/>
    <w:rsid w:val="00A645C8"/>
    <w:rsid w:val="00A661FA"/>
    <w:rsid w:val="00A707B5"/>
    <w:rsid w:val="00A70FF4"/>
    <w:rsid w:val="00A71038"/>
    <w:rsid w:val="00A71CE6"/>
    <w:rsid w:val="00A75F54"/>
    <w:rsid w:val="00A760DA"/>
    <w:rsid w:val="00A776A9"/>
    <w:rsid w:val="00A80CF2"/>
    <w:rsid w:val="00A8113B"/>
    <w:rsid w:val="00A814A3"/>
    <w:rsid w:val="00A82489"/>
    <w:rsid w:val="00A83009"/>
    <w:rsid w:val="00A83050"/>
    <w:rsid w:val="00A83875"/>
    <w:rsid w:val="00A8440C"/>
    <w:rsid w:val="00A85A82"/>
    <w:rsid w:val="00A87FBD"/>
    <w:rsid w:val="00A9031B"/>
    <w:rsid w:val="00A93146"/>
    <w:rsid w:val="00A9601B"/>
    <w:rsid w:val="00A97013"/>
    <w:rsid w:val="00AA2D79"/>
    <w:rsid w:val="00AA53F5"/>
    <w:rsid w:val="00AB28FB"/>
    <w:rsid w:val="00AB5D2D"/>
    <w:rsid w:val="00AB6176"/>
    <w:rsid w:val="00AC0D06"/>
    <w:rsid w:val="00AC3871"/>
    <w:rsid w:val="00AD05FC"/>
    <w:rsid w:val="00AD1F49"/>
    <w:rsid w:val="00AD3755"/>
    <w:rsid w:val="00AD3F5E"/>
    <w:rsid w:val="00AD5DC5"/>
    <w:rsid w:val="00AD736D"/>
    <w:rsid w:val="00AD7699"/>
    <w:rsid w:val="00AE010E"/>
    <w:rsid w:val="00AE0842"/>
    <w:rsid w:val="00AE0A85"/>
    <w:rsid w:val="00AE15A1"/>
    <w:rsid w:val="00AE331D"/>
    <w:rsid w:val="00AE492F"/>
    <w:rsid w:val="00AE64A3"/>
    <w:rsid w:val="00AE6A1F"/>
    <w:rsid w:val="00AF526B"/>
    <w:rsid w:val="00AF5580"/>
    <w:rsid w:val="00AF6F4C"/>
    <w:rsid w:val="00AF7E7D"/>
    <w:rsid w:val="00B011D6"/>
    <w:rsid w:val="00B02569"/>
    <w:rsid w:val="00B02AE3"/>
    <w:rsid w:val="00B03952"/>
    <w:rsid w:val="00B03D1E"/>
    <w:rsid w:val="00B0404D"/>
    <w:rsid w:val="00B04589"/>
    <w:rsid w:val="00B057F3"/>
    <w:rsid w:val="00B06388"/>
    <w:rsid w:val="00B06EFD"/>
    <w:rsid w:val="00B0729F"/>
    <w:rsid w:val="00B07993"/>
    <w:rsid w:val="00B10BF4"/>
    <w:rsid w:val="00B11003"/>
    <w:rsid w:val="00B123E3"/>
    <w:rsid w:val="00B12A0D"/>
    <w:rsid w:val="00B131AD"/>
    <w:rsid w:val="00B139FE"/>
    <w:rsid w:val="00B1496B"/>
    <w:rsid w:val="00B1701E"/>
    <w:rsid w:val="00B30F06"/>
    <w:rsid w:val="00B31267"/>
    <w:rsid w:val="00B32794"/>
    <w:rsid w:val="00B36183"/>
    <w:rsid w:val="00B44127"/>
    <w:rsid w:val="00B479B1"/>
    <w:rsid w:val="00B500A4"/>
    <w:rsid w:val="00B5063D"/>
    <w:rsid w:val="00B51474"/>
    <w:rsid w:val="00B53D76"/>
    <w:rsid w:val="00B55248"/>
    <w:rsid w:val="00B559AD"/>
    <w:rsid w:val="00B56565"/>
    <w:rsid w:val="00B57538"/>
    <w:rsid w:val="00B57F46"/>
    <w:rsid w:val="00B63ABE"/>
    <w:rsid w:val="00B63E50"/>
    <w:rsid w:val="00B673E4"/>
    <w:rsid w:val="00B70005"/>
    <w:rsid w:val="00B70DC8"/>
    <w:rsid w:val="00B73FBC"/>
    <w:rsid w:val="00B759EE"/>
    <w:rsid w:val="00B76115"/>
    <w:rsid w:val="00B77245"/>
    <w:rsid w:val="00B77682"/>
    <w:rsid w:val="00B80B4B"/>
    <w:rsid w:val="00B83229"/>
    <w:rsid w:val="00B83F2A"/>
    <w:rsid w:val="00B85538"/>
    <w:rsid w:val="00B86412"/>
    <w:rsid w:val="00B86A86"/>
    <w:rsid w:val="00B8740E"/>
    <w:rsid w:val="00B92CD5"/>
    <w:rsid w:val="00B94141"/>
    <w:rsid w:val="00B97A76"/>
    <w:rsid w:val="00BA0ADF"/>
    <w:rsid w:val="00BA12FB"/>
    <w:rsid w:val="00BA19A3"/>
    <w:rsid w:val="00BA3826"/>
    <w:rsid w:val="00BA3DE1"/>
    <w:rsid w:val="00BA61A0"/>
    <w:rsid w:val="00BA7D8F"/>
    <w:rsid w:val="00BB2321"/>
    <w:rsid w:val="00BB43E8"/>
    <w:rsid w:val="00BC10B0"/>
    <w:rsid w:val="00BC12CB"/>
    <w:rsid w:val="00BC6F24"/>
    <w:rsid w:val="00BC708E"/>
    <w:rsid w:val="00BD1E8C"/>
    <w:rsid w:val="00BD2768"/>
    <w:rsid w:val="00BD2E83"/>
    <w:rsid w:val="00BD358E"/>
    <w:rsid w:val="00BD5346"/>
    <w:rsid w:val="00BE0961"/>
    <w:rsid w:val="00BE1F45"/>
    <w:rsid w:val="00BE394E"/>
    <w:rsid w:val="00BE6016"/>
    <w:rsid w:val="00BE66EA"/>
    <w:rsid w:val="00BF188E"/>
    <w:rsid w:val="00BF5F89"/>
    <w:rsid w:val="00BF77DA"/>
    <w:rsid w:val="00C03608"/>
    <w:rsid w:val="00C118BE"/>
    <w:rsid w:val="00C139A7"/>
    <w:rsid w:val="00C14119"/>
    <w:rsid w:val="00C1538E"/>
    <w:rsid w:val="00C15781"/>
    <w:rsid w:val="00C208FB"/>
    <w:rsid w:val="00C22073"/>
    <w:rsid w:val="00C23B05"/>
    <w:rsid w:val="00C23C2C"/>
    <w:rsid w:val="00C241A4"/>
    <w:rsid w:val="00C25087"/>
    <w:rsid w:val="00C303FB"/>
    <w:rsid w:val="00C30DEA"/>
    <w:rsid w:val="00C35D87"/>
    <w:rsid w:val="00C37471"/>
    <w:rsid w:val="00C44788"/>
    <w:rsid w:val="00C449B2"/>
    <w:rsid w:val="00C44FA4"/>
    <w:rsid w:val="00C46F24"/>
    <w:rsid w:val="00C47D09"/>
    <w:rsid w:val="00C534D6"/>
    <w:rsid w:val="00C546B3"/>
    <w:rsid w:val="00C54775"/>
    <w:rsid w:val="00C617C3"/>
    <w:rsid w:val="00C6186D"/>
    <w:rsid w:val="00C63ABD"/>
    <w:rsid w:val="00C66D62"/>
    <w:rsid w:val="00C6700B"/>
    <w:rsid w:val="00C71356"/>
    <w:rsid w:val="00C73100"/>
    <w:rsid w:val="00C76A71"/>
    <w:rsid w:val="00C83E18"/>
    <w:rsid w:val="00C87221"/>
    <w:rsid w:val="00C9119B"/>
    <w:rsid w:val="00C91A0B"/>
    <w:rsid w:val="00C92033"/>
    <w:rsid w:val="00C94837"/>
    <w:rsid w:val="00CA3438"/>
    <w:rsid w:val="00CA4D77"/>
    <w:rsid w:val="00CA6493"/>
    <w:rsid w:val="00CA753F"/>
    <w:rsid w:val="00CB54EA"/>
    <w:rsid w:val="00CB5F1A"/>
    <w:rsid w:val="00CB6B6C"/>
    <w:rsid w:val="00CB7F2C"/>
    <w:rsid w:val="00CC0D9E"/>
    <w:rsid w:val="00CC6CF2"/>
    <w:rsid w:val="00CD11E4"/>
    <w:rsid w:val="00CD371F"/>
    <w:rsid w:val="00CD3FF4"/>
    <w:rsid w:val="00CD4263"/>
    <w:rsid w:val="00CD6378"/>
    <w:rsid w:val="00CD6E8B"/>
    <w:rsid w:val="00CD6F19"/>
    <w:rsid w:val="00CE152A"/>
    <w:rsid w:val="00CE24AE"/>
    <w:rsid w:val="00CE32F6"/>
    <w:rsid w:val="00CE35D0"/>
    <w:rsid w:val="00CE3916"/>
    <w:rsid w:val="00CE39CB"/>
    <w:rsid w:val="00CE7BE5"/>
    <w:rsid w:val="00CE7CCF"/>
    <w:rsid w:val="00CF0DA5"/>
    <w:rsid w:val="00CF2B32"/>
    <w:rsid w:val="00CF32B1"/>
    <w:rsid w:val="00CF49C1"/>
    <w:rsid w:val="00CF5D47"/>
    <w:rsid w:val="00D025DB"/>
    <w:rsid w:val="00D02B7A"/>
    <w:rsid w:val="00D02F95"/>
    <w:rsid w:val="00D0333D"/>
    <w:rsid w:val="00D06700"/>
    <w:rsid w:val="00D213A4"/>
    <w:rsid w:val="00D21530"/>
    <w:rsid w:val="00D217FF"/>
    <w:rsid w:val="00D21D53"/>
    <w:rsid w:val="00D222BA"/>
    <w:rsid w:val="00D22464"/>
    <w:rsid w:val="00D239DF"/>
    <w:rsid w:val="00D240C1"/>
    <w:rsid w:val="00D264E1"/>
    <w:rsid w:val="00D311C1"/>
    <w:rsid w:val="00D315B7"/>
    <w:rsid w:val="00D33C3E"/>
    <w:rsid w:val="00D36EDA"/>
    <w:rsid w:val="00D37182"/>
    <w:rsid w:val="00D37764"/>
    <w:rsid w:val="00D37D52"/>
    <w:rsid w:val="00D40C8F"/>
    <w:rsid w:val="00D410BE"/>
    <w:rsid w:val="00D41F15"/>
    <w:rsid w:val="00D428A3"/>
    <w:rsid w:val="00D46A0F"/>
    <w:rsid w:val="00D50621"/>
    <w:rsid w:val="00D526BA"/>
    <w:rsid w:val="00D52D93"/>
    <w:rsid w:val="00D60111"/>
    <w:rsid w:val="00D62F6D"/>
    <w:rsid w:val="00D6390E"/>
    <w:rsid w:val="00D7031C"/>
    <w:rsid w:val="00D7701F"/>
    <w:rsid w:val="00D8077B"/>
    <w:rsid w:val="00D81506"/>
    <w:rsid w:val="00D82A7F"/>
    <w:rsid w:val="00D84473"/>
    <w:rsid w:val="00D916A2"/>
    <w:rsid w:val="00D92ADA"/>
    <w:rsid w:val="00D93943"/>
    <w:rsid w:val="00DA0498"/>
    <w:rsid w:val="00DA0DBD"/>
    <w:rsid w:val="00DA231D"/>
    <w:rsid w:val="00DA2A4D"/>
    <w:rsid w:val="00DA3152"/>
    <w:rsid w:val="00DA4203"/>
    <w:rsid w:val="00DA72B0"/>
    <w:rsid w:val="00DA7900"/>
    <w:rsid w:val="00DB0BD3"/>
    <w:rsid w:val="00DB0FD1"/>
    <w:rsid w:val="00DB2CE7"/>
    <w:rsid w:val="00DC0A3F"/>
    <w:rsid w:val="00DC0E1E"/>
    <w:rsid w:val="00DC2436"/>
    <w:rsid w:val="00DC4538"/>
    <w:rsid w:val="00DC47BC"/>
    <w:rsid w:val="00DC49A3"/>
    <w:rsid w:val="00DC634E"/>
    <w:rsid w:val="00DD03A2"/>
    <w:rsid w:val="00DD06E6"/>
    <w:rsid w:val="00DD1A2B"/>
    <w:rsid w:val="00DD38E2"/>
    <w:rsid w:val="00DD3AC5"/>
    <w:rsid w:val="00DD3D8B"/>
    <w:rsid w:val="00DD6140"/>
    <w:rsid w:val="00DD69EA"/>
    <w:rsid w:val="00DD6D7C"/>
    <w:rsid w:val="00DD6FCA"/>
    <w:rsid w:val="00DD712C"/>
    <w:rsid w:val="00DE0BEB"/>
    <w:rsid w:val="00DE11BA"/>
    <w:rsid w:val="00DE1A45"/>
    <w:rsid w:val="00DE5BAA"/>
    <w:rsid w:val="00DE5FB1"/>
    <w:rsid w:val="00DE7E02"/>
    <w:rsid w:val="00DF44E4"/>
    <w:rsid w:val="00DF4E16"/>
    <w:rsid w:val="00DF5C33"/>
    <w:rsid w:val="00DF7009"/>
    <w:rsid w:val="00E01D64"/>
    <w:rsid w:val="00E025F1"/>
    <w:rsid w:val="00E05774"/>
    <w:rsid w:val="00E0596F"/>
    <w:rsid w:val="00E05EDC"/>
    <w:rsid w:val="00E10998"/>
    <w:rsid w:val="00E128A0"/>
    <w:rsid w:val="00E12C43"/>
    <w:rsid w:val="00E15EEB"/>
    <w:rsid w:val="00E16A75"/>
    <w:rsid w:val="00E178B3"/>
    <w:rsid w:val="00E22C2A"/>
    <w:rsid w:val="00E23F96"/>
    <w:rsid w:val="00E30D01"/>
    <w:rsid w:val="00E316E2"/>
    <w:rsid w:val="00E34766"/>
    <w:rsid w:val="00E34D06"/>
    <w:rsid w:val="00E35D63"/>
    <w:rsid w:val="00E36DF7"/>
    <w:rsid w:val="00E37178"/>
    <w:rsid w:val="00E37CA0"/>
    <w:rsid w:val="00E40EFA"/>
    <w:rsid w:val="00E40FA4"/>
    <w:rsid w:val="00E414A2"/>
    <w:rsid w:val="00E417B6"/>
    <w:rsid w:val="00E42BC4"/>
    <w:rsid w:val="00E435BE"/>
    <w:rsid w:val="00E4401D"/>
    <w:rsid w:val="00E56A89"/>
    <w:rsid w:val="00E56F6B"/>
    <w:rsid w:val="00E57A00"/>
    <w:rsid w:val="00E60056"/>
    <w:rsid w:val="00E61EDE"/>
    <w:rsid w:val="00E626FA"/>
    <w:rsid w:val="00E630F4"/>
    <w:rsid w:val="00E631B0"/>
    <w:rsid w:val="00E6564D"/>
    <w:rsid w:val="00E65D4A"/>
    <w:rsid w:val="00E66315"/>
    <w:rsid w:val="00E72E2A"/>
    <w:rsid w:val="00E75586"/>
    <w:rsid w:val="00E75B79"/>
    <w:rsid w:val="00E75BDD"/>
    <w:rsid w:val="00E76EB7"/>
    <w:rsid w:val="00E80962"/>
    <w:rsid w:val="00E816A7"/>
    <w:rsid w:val="00E81748"/>
    <w:rsid w:val="00E8251D"/>
    <w:rsid w:val="00E84E42"/>
    <w:rsid w:val="00E877BF"/>
    <w:rsid w:val="00E902F4"/>
    <w:rsid w:val="00EA271F"/>
    <w:rsid w:val="00EA3C3D"/>
    <w:rsid w:val="00EA48D0"/>
    <w:rsid w:val="00EA5378"/>
    <w:rsid w:val="00EA7B4C"/>
    <w:rsid w:val="00EB1A49"/>
    <w:rsid w:val="00EB3523"/>
    <w:rsid w:val="00EB7727"/>
    <w:rsid w:val="00EC403A"/>
    <w:rsid w:val="00EC5645"/>
    <w:rsid w:val="00EC7445"/>
    <w:rsid w:val="00ED11B4"/>
    <w:rsid w:val="00ED276B"/>
    <w:rsid w:val="00ED4683"/>
    <w:rsid w:val="00ED6B9B"/>
    <w:rsid w:val="00ED7E8E"/>
    <w:rsid w:val="00EE094E"/>
    <w:rsid w:val="00EE336C"/>
    <w:rsid w:val="00EE4B37"/>
    <w:rsid w:val="00EE59E2"/>
    <w:rsid w:val="00EE62FE"/>
    <w:rsid w:val="00EE69BA"/>
    <w:rsid w:val="00EE710D"/>
    <w:rsid w:val="00EE71C3"/>
    <w:rsid w:val="00EE7726"/>
    <w:rsid w:val="00EF0791"/>
    <w:rsid w:val="00EF09BE"/>
    <w:rsid w:val="00EF1740"/>
    <w:rsid w:val="00EF4E71"/>
    <w:rsid w:val="00F0464D"/>
    <w:rsid w:val="00F04930"/>
    <w:rsid w:val="00F05AA5"/>
    <w:rsid w:val="00F07E71"/>
    <w:rsid w:val="00F1235D"/>
    <w:rsid w:val="00F141F1"/>
    <w:rsid w:val="00F1474E"/>
    <w:rsid w:val="00F14DA0"/>
    <w:rsid w:val="00F205A7"/>
    <w:rsid w:val="00F214AD"/>
    <w:rsid w:val="00F221F0"/>
    <w:rsid w:val="00F242BD"/>
    <w:rsid w:val="00F258F1"/>
    <w:rsid w:val="00F261D4"/>
    <w:rsid w:val="00F27279"/>
    <w:rsid w:val="00F311C7"/>
    <w:rsid w:val="00F319FB"/>
    <w:rsid w:val="00F32A42"/>
    <w:rsid w:val="00F3367E"/>
    <w:rsid w:val="00F35068"/>
    <w:rsid w:val="00F40502"/>
    <w:rsid w:val="00F40520"/>
    <w:rsid w:val="00F422E3"/>
    <w:rsid w:val="00F42929"/>
    <w:rsid w:val="00F46AEA"/>
    <w:rsid w:val="00F46F8A"/>
    <w:rsid w:val="00F47AE0"/>
    <w:rsid w:val="00F47CD3"/>
    <w:rsid w:val="00F51751"/>
    <w:rsid w:val="00F519B3"/>
    <w:rsid w:val="00F5582E"/>
    <w:rsid w:val="00F634E2"/>
    <w:rsid w:val="00F663BE"/>
    <w:rsid w:val="00F67114"/>
    <w:rsid w:val="00F70826"/>
    <w:rsid w:val="00F7197A"/>
    <w:rsid w:val="00F746D5"/>
    <w:rsid w:val="00F75C7D"/>
    <w:rsid w:val="00F76074"/>
    <w:rsid w:val="00F76244"/>
    <w:rsid w:val="00F769C1"/>
    <w:rsid w:val="00F84BB4"/>
    <w:rsid w:val="00F90644"/>
    <w:rsid w:val="00F9171B"/>
    <w:rsid w:val="00F937FC"/>
    <w:rsid w:val="00F941D2"/>
    <w:rsid w:val="00F956A8"/>
    <w:rsid w:val="00F96514"/>
    <w:rsid w:val="00FA1742"/>
    <w:rsid w:val="00FA2211"/>
    <w:rsid w:val="00FA4384"/>
    <w:rsid w:val="00FB128D"/>
    <w:rsid w:val="00FB32F1"/>
    <w:rsid w:val="00FB370C"/>
    <w:rsid w:val="00FB41F6"/>
    <w:rsid w:val="00FB4400"/>
    <w:rsid w:val="00FB6E62"/>
    <w:rsid w:val="00FC0807"/>
    <w:rsid w:val="00FC129A"/>
    <w:rsid w:val="00FC2495"/>
    <w:rsid w:val="00FC42D3"/>
    <w:rsid w:val="00FC452C"/>
    <w:rsid w:val="00FC670A"/>
    <w:rsid w:val="00FC6FF0"/>
    <w:rsid w:val="00FC789D"/>
    <w:rsid w:val="00FD073C"/>
    <w:rsid w:val="00FD35CE"/>
    <w:rsid w:val="00FD4ED9"/>
    <w:rsid w:val="00FD6EB8"/>
    <w:rsid w:val="00FE0DB1"/>
    <w:rsid w:val="00FE2E4C"/>
    <w:rsid w:val="00FF1C49"/>
    <w:rsid w:val="00FF5A98"/>
    <w:rsid w:val="00FF6364"/>
    <w:rsid w:val="00FF6E2E"/>
    <w:rsid w:val="00FF70A4"/>
    <w:rsid w:val="00FF7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8353E6"/>
    <w:pPr>
      <w:keepNext/>
      <w:outlineLvl w:val="0"/>
    </w:pPr>
    <w:rPr>
      <w:b/>
      <w:bCs/>
      <w:sz w:val="28"/>
    </w:rPr>
  </w:style>
  <w:style w:type="paragraph" w:styleId="Heading2">
    <w:name w:val="heading 2"/>
    <w:basedOn w:val="Normal"/>
    <w:next w:val="Normal"/>
    <w:qFormat/>
    <w:rsid w:val="008353E6"/>
    <w:pPr>
      <w:keepNext/>
      <w:ind w:right="3060"/>
      <w:outlineLvl w:val="1"/>
    </w:pPr>
    <w:rPr>
      <w:b/>
      <w:bCs/>
      <w:u w:val="single"/>
    </w:rPr>
  </w:style>
  <w:style w:type="paragraph" w:styleId="Heading3">
    <w:name w:val="heading 3"/>
    <w:basedOn w:val="Normal"/>
    <w:next w:val="Normal"/>
    <w:qFormat/>
    <w:rsid w:val="00250CF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5DCD"/>
    <w:pPr>
      <w:tabs>
        <w:tab w:val="center" w:pos="4320"/>
        <w:tab w:val="right" w:pos="8640"/>
      </w:tabs>
    </w:pPr>
  </w:style>
  <w:style w:type="paragraph" w:styleId="Footer">
    <w:name w:val="footer"/>
    <w:basedOn w:val="Normal"/>
    <w:rsid w:val="009A5DCD"/>
    <w:pPr>
      <w:tabs>
        <w:tab w:val="center" w:pos="4320"/>
        <w:tab w:val="right" w:pos="8640"/>
      </w:tabs>
    </w:pPr>
  </w:style>
  <w:style w:type="table" w:styleId="TableGrid">
    <w:name w:val="Table Grid"/>
    <w:basedOn w:val="TableNormal"/>
    <w:rsid w:val="009A5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9A5DCD"/>
    <w:pPr>
      <w:widowControl w:val="0"/>
      <w:autoSpaceDE w:val="0"/>
      <w:autoSpaceDN w:val="0"/>
      <w:adjustRightInd w:val="0"/>
      <w:spacing w:after="120"/>
    </w:pPr>
  </w:style>
  <w:style w:type="character" w:styleId="Hyperlink">
    <w:name w:val="Hyperlink"/>
    <w:rsid w:val="00552809"/>
    <w:rPr>
      <w:color w:val="0000FF"/>
      <w:u w:val="single"/>
    </w:rPr>
  </w:style>
  <w:style w:type="paragraph" w:styleId="NormalWeb">
    <w:name w:val="Normal (Web)"/>
    <w:basedOn w:val="Normal"/>
    <w:rsid w:val="008A130C"/>
  </w:style>
  <w:style w:type="paragraph" w:styleId="Title">
    <w:name w:val="Title"/>
    <w:basedOn w:val="Normal"/>
    <w:qFormat/>
    <w:rsid w:val="00284D1B"/>
    <w:pPr>
      <w:spacing w:before="240" w:after="60"/>
      <w:jc w:val="center"/>
      <w:outlineLvl w:val="0"/>
    </w:pPr>
    <w:rPr>
      <w:rFonts w:ascii="Arial" w:hAnsi="Arial" w:cs="Arial"/>
      <w:b/>
      <w:bCs/>
      <w:kern w:val="28"/>
      <w:sz w:val="32"/>
      <w:szCs w:val="32"/>
    </w:rPr>
  </w:style>
  <w:style w:type="paragraph" w:styleId="Subtitle">
    <w:name w:val="Subtitle"/>
    <w:basedOn w:val="Normal"/>
    <w:qFormat/>
    <w:rsid w:val="00284D1B"/>
    <w:pPr>
      <w:spacing w:after="60"/>
      <w:jc w:val="center"/>
      <w:outlineLvl w:val="1"/>
    </w:pPr>
    <w:rPr>
      <w:rFonts w:ascii="Arial" w:hAnsi="Arial" w:cs="Arial"/>
    </w:rPr>
  </w:style>
  <w:style w:type="paragraph" w:styleId="BodyTextFirstIndent">
    <w:name w:val="Body Text First Indent"/>
    <w:basedOn w:val="BodyText"/>
    <w:rsid w:val="00284D1B"/>
    <w:pPr>
      <w:widowControl/>
      <w:autoSpaceDE/>
      <w:autoSpaceDN/>
      <w:adjustRightInd/>
      <w:ind w:firstLine="210"/>
    </w:pPr>
  </w:style>
  <w:style w:type="paragraph" w:customStyle="1" w:styleId="column-info">
    <w:name w:val="column-info"/>
    <w:basedOn w:val="Normal"/>
    <w:rsid w:val="00250CF6"/>
    <w:pPr>
      <w:spacing w:before="100" w:beforeAutospacing="1" w:after="100" w:afterAutospacing="1"/>
    </w:pPr>
  </w:style>
  <w:style w:type="paragraph" w:customStyle="1" w:styleId="column-learnmore">
    <w:name w:val="column-learnmore"/>
    <w:basedOn w:val="Normal"/>
    <w:rsid w:val="00250CF6"/>
    <w:pPr>
      <w:spacing w:before="100" w:beforeAutospacing="1" w:after="100" w:afterAutospacing="1"/>
    </w:pPr>
  </w:style>
  <w:style w:type="paragraph" w:customStyle="1" w:styleId="home-post">
    <w:name w:val="home-post"/>
    <w:basedOn w:val="Normal"/>
    <w:rsid w:val="00250CF6"/>
    <w:pPr>
      <w:spacing w:before="100" w:beforeAutospacing="1" w:after="100" w:afterAutospacing="1"/>
    </w:pPr>
  </w:style>
  <w:style w:type="character" w:styleId="Emphasis">
    <w:name w:val="Emphasis"/>
    <w:uiPriority w:val="20"/>
    <w:qFormat/>
    <w:rsid w:val="004773E3"/>
    <w:rPr>
      <w:i/>
      <w:iCs/>
    </w:rPr>
  </w:style>
  <w:style w:type="character" w:styleId="Strong">
    <w:name w:val="Strong"/>
    <w:uiPriority w:val="22"/>
    <w:qFormat/>
    <w:rsid w:val="004773E3"/>
    <w:rPr>
      <w:b/>
      <w:bCs/>
    </w:rPr>
  </w:style>
  <w:style w:type="paragraph" w:styleId="ListParagraph">
    <w:name w:val="List Paragraph"/>
    <w:basedOn w:val="Normal"/>
    <w:uiPriority w:val="34"/>
    <w:qFormat/>
    <w:rsid w:val="00D50621"/>
    <w:pPr>
      <w:ind w:left="720"/>
    </w:pPr>
  </w:style>
  <w:style w:type="paragraph" w:styleId="BalloonText">
    <w:name w:val="Balloon Text"/>
    <w:basedOn w:val="Normal"/>
    <w:link w:val="BalloonTextChar"/>
    <w:rsid w:val="001629C0"/>
    <w:rPr>
      <w:rFonts w:ascii="Tahoma" w:hAnsi="Tahoma" w:cs="Tahoma"/>
      <w:sz w:val="16"/>
      <w:szCs w:val="16"/>
    </w:rPr>
  </w:style>
  <w:style w:type="character" w:customStyle="1" w:styleId="BalloonTextChar">
    <w:name w:val="Balloon Text Char"/>
    <w:link w:val="BalloonText"/>
    <w:rsid w:val="001629C0"/>
    <w:rPr>
      <w:rFonts w:ascii="Tahoma" w:hAnsi="Tahoma" w:cs="Tahoma"/>
      <w:sz w:val="16"/>
      <w:szCs w:val="16"/>
    </w:rPr>
  </w:style>
  <w:style w:type="character" w:customStyle="1" w:styleId="apple-style-span">
    <w:name w:val="apple-style-span"/>
    <w:rsid w:val="00FD073C"/>
  </w:style>
  <w:style w:type="character" w:customStyle="1" w:styleId="yshortcuts">
    <w:name w:val="yshortcuts"/>
    <w:rsid w:val="00FD073C"/>
  </w:style>
  <w:style w:type="paragraph" w:styleId="BlockText">
    <w:name w:val="Block Text"/>
    <w:basedOn w:val="Normal"/>
    <w:rsid w:val="00B5063D"/>
    <w:pPr>
      <w:ind w:left="180" w:right="-720" w:firstLine="540"/>
    </w:pPr>
    <w:rPr>
      <w:rFonts w:ascii="Arial Unicode MS" w:eastAsia="Arial Unicode MS" w:hAnsi="Arial Unicode MS" w:cs="Arial Unicode MS"/>
      <w:i/>
      <w:iCs/>
      <w:sz w:val="32"/>
    </w:rPr>
  </w:style>
  <w:style w:type="paragraph" w:customStyle="1" w:styleId="Standard">
    <w:name w:val="Standard"/>
    <w:rsid w:val="001A2C4E"/>
    <w:pPr>
      <w:widowControl w:val="0"/>
      <w:suppressAutoHyphens/>
      <w:autoSpaceDN w:val="0"/>
      <w:textAlignment w:val="baseline"/>
    </w:pPr>
    <w:rPr>
      <w:rFonts w:eastAsia="Lucida Sans Unicode" w:cs="Mangal"/>
      <w:kern w:val="3"/>
      <w:sz w:val="24"/>
      <w:szCs w:val="24"/>
      <w:lang w:eastAsia="zh-CN" w:bidi="hi-IN"/>
    </w:rPr>
  </w:style>
  <w:style w:type="character" w:customStyle="1" w:styleId="apple-converted-space">
    <w:name w:val="apple-converted-space"/>
    <w:basedOn w:val="DefaultParagraphFont"/>
    <w:rsid w:val="00D84473"/>
  </w:style>
  <w:style w:type="character" w:customStyle="1" w:styleId="text">
    <w:name w:val="text"/>
    <w:basedOn w:val="DefaultParagraphFont"/>
    <w:rsid w:val="00B63E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8353E6"/>
    <w:pPr>
      <w:keepNext/>
      <w:outlineLvl w:val="0"/>
    </w:pPr>
    <w:rPr>
      <w:b/>
      <w:bCs/>
      <w:sz w:val="28"/>
    </w:rPr>
  </w:style>
  <w:style w:type="paragraph" w:styleId="Heading2">
    <w:name w:val="heading 2"/>
    <w:basedOn w:val="Normal"/>
    <w:next w:val="Normal"/>
    <w:qFormat/>
    <w:rsid w:val="008353E6"/>
    <w:pPr>
      <w:keepNext/>
      <w:ind w:right="3060"/>
      <w:outlineLvl w:val="1"/>
    </w:pPr>
    <w:rPr>
      <w:b/>
      <w:bCs/>
      <w:u w:val="single"/>
    </w:rPr>
  </w:style>
  <w:style w:type="paragraph" w:styleId="Heading3">
    <w:name w:val="heading 3"/>
    <w:basedOn w:val="Normal"/>
    <w:next w:val="Normal"/>
    <w:qFormat/>
    <w:rsid w:val="00250CF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A5DCD"/>
    <w:pPr>
      <w:tabs>
        <w:tab w:val="center" w:pos="4320"/>
        <w:tab w:val="right" w:pos="8640"/>
      </w:tabs>
    </w:pPr>
  </w:style>
  <w:style w:type="paragraph" w:styleId="Footer">
    <w:name w:val="footer"/>
    <w:basedOn w:val="Normal"/>
    <w:rsid w:val="009A5DCD"/>
    <w:pPr>
      <w:tabs>
        <w:tab w:val="center" w:pos="4320"/>
        <w:tab w:val="right" w:pos="8640"/>
      </w:tabs>
    </w:pPr>
  </w:style>
  <w:style w:type="table" w:styleId="TableGrid">
    <w:name w:val="Table Grid"/>
    <w:basedOn w:val="TableNormal"/>
    <w:rsid w:val="009A5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9A5DCD"/>
    <w:pPr>
      <w:widowControl w:val="0"/>
      <w:autoSpaceDE w:val="0"/>
      <w:autoSpaceDN w:val="0"/>
      <w:adjustRightInd w:val="0"/>
      <w:spacing w:after="120"/>
    </w:pPr>
  </w:style>
  <w:style w:type="character" w:styleId="Hyperlink">
    <w:name w:val="Hyperlink"/>
    <w:rsid w:val="00552809"/>
    <w:rPr>
      <w:color w:val="0000FF"/>
      <w:u w:val="single"/>
    </w:rPr>
  </w:style>
  <w:style w:type="paragraph" w:styleId="NormalWeb">
    <w:name w:val="Normal (Web)"/>
    <w:basedOn w:val="Normal"/>
    <w:rsid w:val="008A130C"/>
  </w:style>
  <w:style w:type="paragraph" w:styleId="Title">
    <w:name w:val="Title"/>
    <w:basedOn w:val="Normal"/>
    <w:qFormat/>
    <w:rsid w:val="00284D1B"/>
    <w:pPr>
      <w:spacing w:before="240" w:after="60"/>
      <w:jc w:val="center"/>
      <w:outlineLvl w:val="0"/>
    </w:pPr>
    <w:rPr>
      <w:rFonts w:ascii="Arial" w:hAnsi="Arial" w:cs="Arial"/>
      <w:b/>
      <w:bCs/>
      <w:kern w:val="28"/>
      <w:sz w:val="32"/>
      <w:szCs w:val="32"/>
    </w:rPr>
  </w:style>
  <w:style w:type="paragraph" w:styleId="Subtitle">
    <w:name w:val="Subtitle"/>
    <w:basedOn w:val="Normal"/>
    <w:qFormat/>
    <w:rsid w:val="00284D1B"/>
    <w:pPr>
      <w:spacing w:after="60"/>
      <w:jc w:val="center"/>
      <w:outlineLvl w:val="1"/>
    </w:pPr>
    <w:rPr>
      <w:rFonts w:ascii="Arial" w:hAnsi="Arial" w:cs="Arial"/>
    </w:rPr>
  </w:style>
  <w:style w:type="paragraph" w:styleId="BodyTextFirstIndent">
    <w:name w:val="Body Text First Indent"/>
    <w:basedOn w:val="BodyText"/>
    <w:rsid w:val="00284D1B"/>
    <w:pPr>
      <w:widowControl/>
      <w:autoSpaceDE/>
      <w:autoSpaceDN/>
      <w:adjustRightInd/>
      <w:ind w:firstLine="210"/>
    </w:pPr>
  </w:style>
  <w:style w:type="paragraph" w:customStyle="1" w:styleId="column-info">
    <w:name w:val="column-info"/>
    <w:basedOn w:val="Normal"/>
    <w:rsid w:val="00250CF6"/>
    <w:pPr>
      <w:spacing w:before="100" w:beforeAutospacing="1" w:after="100" w:afterAutospacing="1"/>
    </w:pPr>
  </w:style>
  <w:style w:type="paragraph" w:customStyle="1" w:styleId="column-learnmore">
    <w:name w:val="column-learnmore"/>
    <w:basedOn w:val="Normal"/>
    <w:rsid w:val="00250CF6"/>
    <w:pPr>
      <w:spacing w:before="100" w:beforeAutospacing="1" w:after="100" w:afterAutospacing="1"/>
    </w:pPr>
  </w:style>
  <w:style w:type="paragraph" w:customStyle="1" w:styleId="home-post">
    <w:name w:val="home-post"/>
    <w:basedOn w:val="Normal"/>
    <w:rsid w:val="00250CF6"/>
    <w:pPr>
      <w:spacing w:before="100" w:beforeAutospacing="1" w:after="100" w:afterAutospacing="1"/>
    </w:pPr>
  </w:style>
  <w:style w:type="character" w:styleId="Emphasis">
    <w:name w:val="Emphasis"/>
    <w:uiPriority w:val="20"/>
    <w:qFormat/>
    <w:rsid w:val="004773E3"/>
    <w:rPr>
      <w:i/>
      <w:iCs/>
    </w:rPr>
  </w:style>
  <w:style w:type="character" w:styleId="Strong">
    <w:name w:val="Strong"/>
    <w:uiPriority w:val="22"/>
    <w:qFormat/>
    <w:rsid w:val="004773E3"/>
    <w:rPr>
      <w:b/>
      <w:bCs/>
    </w:rPr>
  </w:style>
  <w:style w:type="paragraph" w:styleId="ListParagraph">
    <w:name w:val="List Paragraph"/>
    <w:basedOn w:val="Normal"/>
    <w:uiPriority w:val="34"/>
    <w:qFormat/>
    <w:rsid w:val="00D50621"/>
    <w:pPr>
      <w:ind w:left="720"/>
    </w:pPr>
  </w:style>
  <w:style w:type="paragraph" w:styleId="BalloonText">
    <w:name w:val="Balloon Text"/>
    <w:basedOn w:val="Normal"/>
    <w:link w:val="BalloonTextChar"/>
    <w:rsid w:val="001629C0"/>
    <w:rPr>
      <w:rFonts w:ascii="Tahoma" w:hAnsi="Tahoma" w:cs="Tahoma"/>
      <w:sz w:val="16"/>
      <w:szCs w:val="16"/>
    </w:rPr>
  </w:style>
  <w:style w:type="character" w:customStyle="1" w:styleId="BalloonTextChar">
    <w:name w:val="Balloon Text Char"/>
    <w:link w:val="BalloonText"/>
    <w:rsid w:val="001629C0"/>
    <w:rPr>
      <w:rFonts w:ascii="Tahoma" w:hAnsi="Tahoma" w:cs="Tahoma"/>
      <w:sz w:val="16"/>
      <w:szCs w:val="16"/>
    </w:rPr>
  </w:style>
  <w:style w:type="character" w:customStyle="1" w:styleId="apple-style-span">
    <w:name w:val="apple-style-span"/>
    <w:rsid w:val="00FD073C"/>
  </w:style>
  <w:style w:type="character" w:customStyle="1" w:styleId="yshortcuts">
    <w:name w:val="yshortcuts"/>
    <w:rsid w:val="00FD073C"/>
  </w:style>
  <w:style w:type="paragraph" w:styleId="BlockText">
    <w:name w:val="Block Text"/>
    <w:basedOn w:val="Normal"/>
    <w:rsid w:val="00B5063D"/>
    <w:pPr>
      <w:ind w:left="180" w:right="-720" w:firstLine="540"/>
    </w:pPr>
    <w:rPr>
      <w:rFonts w:ascii="Arial Unicode MS" w:eastAsia="Arial Unicode MS" w:hAnsi="Arial Unicode MS" w:cs="Arial Unicode MS"/>
      <w:i/>
      <w:iCs/>
      <w:sz w:val="32"/>
    </w:rPr>
  </w:style>
  <w:style w:type="paragraph" w:customStyle="1" w:styleId="Standard">
    <w:name w:val="Standard"/>
    <w:rsid w:val="001A2C4E"/>
    <w:pPr>
      <w:widowControl w:val="0"/>
      <w:suppressAutoHyphens/>
      <w:autoSpaceDN w:val="0"/>
      <w:textAlignment w:val="baseline"/>
    </w:pPr>
    <w:rPr>
      <w:rFonts w:eastAsia="Lucida Sans Unicode" w:cs="Mangal"/>
      <w:kern w:val="3"/>
      <w:sz w:val="24"/>
      <w:szCs w:val="24"/>
      <w:lang w:eastAsia="zh-CN" w:bidi="hi-IN"/>
    </w:rPr>
  </w:style>
  <w:style w:type="character" w:customStyle="1" w:styleId="apple-converted-space">
    <w:name w:val="apple-converted-space"/>
    <w:basedOn w:val="DefaultParagraphFont"/>
    <w:rsid w:val="00D84473"/>
  </w:style>
  <w:style w:type="character" w:customStyle="1" w:styleId="text">
    <w:name w:val="text"/>
    <w:basedOn w:val="DefaultParagraphFont"/>
    <w:rsid w:val="00B63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0976">
      <w:bodyDiv w:val="1"/>
      <w:marLeft w:val="0"/>
      <w:marRight w:val="0"/>
      <w:marTop w:val="0"/>
      <w:marBottom w:val="0"/>
      <w:divBdr>
        <w:top w:val="none" w:sz="0" w:space="0" w:color="auto"/>
        <w:left w:val="none" w:sz="0" w:space="0" w:color="auto"/>
        <w:bottom w:val="none" w:sz="0" w:space="0" w:color="auto"/>
        <w:right w:val="none" w:sz="0" w:space="0" w:color="auto"/>
      </w:divBdr>
      <w:divsChild>
        <w:div w:id="1764185534">
          <w:marLeft w:val="0"/>
          <w:marRight w:val="0"/>
          <w:marTop w:val="0"/>
          <w:marBottom w:val="0"/>
          <w:divBdr>
            <w:top w:val="none" w:sz="0" w:space="0" w:color="auto"/>
            <w:left w:val="none" w:sz="0" w:space="0" w:color="auto"/>
            <w:bottom w:val="none" w:sz="0" w:space="0" w:color="auto"/>
            <w:right w:val="none" w:sz="0" w:space="0" w:color="auto"/>
          </w:divBdr>
          <w:divsChild>
            <w:div w:id="1382241739">
              <w:marLeft w:val="0"/>
              <w:marRight w:val="0"/>
              <w:marTop w:val="0"/>
              <w:marBottom w:val="0"/>
              <w:divBdr>
                <w:top w:val="none" w:sz="0" w:space="0" w:color="auto"/>
                <w:left w:val="none" w:sz="0" w:space="0" w:color="auto"/>
                <w:bottom w:val="none" w:sz="0" w:space="0" w:color="auto"/>
                <w:right w:val="none" w:sz="0" w:space="0" w:color="auto"/>
              </w:divBdr>
              <w:divsChild>
                <w:div w:id="328483196">
                  <w:marLeft w:val="0"/>
                  <w:marRight w:val="0"/>
                  <w:marTop w:val="0"/>
                  <w:marBottom w:val="0"/>
                  <w:divBdr>
                    <w:top w:val="none" w:sz="0" w:space="0" w:color="auto"/>
                    <w:left w:val="none" w:sz="0" w:space="0" w:color="auto"/>
                    <w:bottom w:val="none" w:sz="0" w:space="0" w:color="auto"/>
                    <w:right w:val="none" w:sz="0" w:space="0" w:color="auto"/>
                  </w:divBdr>
                  <w:divsChild>
                    <w:div w:id="1721662760">
                      <w:marLeft w:val="0"/>
                      <w:marRight w:val="0"/>
                      <w:marTop w:val="0"/>
                      <w:marBottom w:val="0"/>
                      <w:divBdr>
                        <w:top w:val="none" w:sz="0" w:space="0" w:color="auto"/>
                        <w:left w:val="none" w:sz="0" w:space="0" w:color="auto"/>
                        <w:bottom w:val="none" w:sz="0" w:space="0" w:color="auto"/>
                        <w:right w:val="none" w:sz="0" w:space="0" w:color="auto"/>
                      </w:divBdr>
                      <w:divsChild>
                        <w:div w:id="2020891179">
                          <w:marLeft w:val="0"/>
                          <w:marRight w:val="0"/>
                          <w:marTop w:val="0"/>
                          <w:marBottom w:val="0"/>
                          <w:divBdr>
                            <w:top w:val="none" w:sz="0" w:space="0" w:color="auto"/>
                            <w:left w:val="none" w:sz="0" w:space="0" w:color="auto"/>
                            <w:bottom w:val="none" w:sz="0" w:space="0" w:color="auto"/>
                            <w:right w:val="none" w:sz="0" w:space="0" w:color="auto"/>
                          </w:divBdr>
                        </w:div>
                        <w:div w:id="1380324663">
                          <w:marLeft w:val="0"/>
                          <w:marRight w:val="0"/>
                          <w:marTop w:val="0"/>
                          <w:marBottom w:val="0"/>
                          <w:divBdr>
                            <w:top w:val="none" w:sz="0" w:space="0" w:color="auto"/>
                            <w:left w:val="none" w:sz="0" w:space="0" w:color="auto"/>
                            <w:bottom w:val="none" w:sz="0" w:space="0" w:color="auto"/>
                            <w:right w:val="none" w:sz="0" w:space="0" w:color="auto"/>
                          </w:divBdr>
                          <w:divsChild>
                            <w:div w:id="1186023668">
                              <w:marLeft w:val="0"/>
                              <w:marRight w:val="0"/>
                              <w:marTop w:val="0"/>
                              <w:marBottom w:val="0"/>
                              <w:divBdr>
                                <w:top w:val="none" w:sz="0" w:space="0" w:color="auto"/>
                                <w:left w:val="none" w:sz="0" w:space="0" w:color="auto"/>
                                <w:bottom w:val="none" w:sz="0" w:space="0" w:color="auto"/>
                                <w:right w:val="none" w:sz="0" w:space="0" w:color="auto"/>
                              </w:divBdr>
                            </w:div>
                            <w:div w:id="1759868834">
                              <w:marLeft w:val="0"/>
                              <w:marRight w:val="0"/>
                              <w:marTop w:val="0"/>
                              <w:marBottom w:val="0"/>
                              <w:divBdr>
                                <w:top w:val="none" w:sz="0" w:space="0" w:color="auto"/>
                                <w:left w:val="none" w:sz="0" w:space="0" w:color="auto"/>
                                <w:bottom w:val="none" w:sz="0" w:space="0" w:color="auto"/>
                                <w:right w:val="none" w:sz="0" w:space="0" w:color="auto"/>
                              </w:divBdr>
                            </w:div>
                            <w:div w:id="8891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53500">
      <w:bodyDiv w:val="1"/>
      <w:marLeft w:val="0"/>
      <w:marRight w:val="0"/>
      <w:marTop w:val="0"/>
      <w:marBottom w:val="0"/>
      <w:divBdr>
        <w:top w:val="none" w:sz="0" w:space="0" w:color="auto"/>
        <w:left w:val="none" w:sz="0" w:space="0" w:color="auto"/>
        <w:bottom w:val="none" w:sz="0" w:space="0" w:color="auto"/>
        <w:right w:val="none" w:sz="0" w:space="0" w:color="auto"/>
      </w:divBdr>
    </w:div>
    <w:div w:id="96561590">
      <w:bodyDiv w:val="1"/>
      <w:marLeft w:val="0"/>
      <w:marRight w:val="0"/>
      <w:marTop w:val="0"/>
      <w:marBottom w:val="0"/>
      <w:divBdr>
        <w:top w:val="none" w:sz="0" w:space="0" w:color="auto"/>
        <w:left w:val="none" w:sz="0" w:space="0" w:color="auto"/>
        <w:bottom w:val="none" w:sz="0" w:space="0" w:color="auto"/>
        <w:right w:val="none" w:sz="0" w:space="0" w:color="auto"/>
      </w:divBdr>
      <w:divsChild>
        <w:div w:id="1835147840">
          <w:marLeft w:val="0"/>
          <w:marRight w:val="0"/>
          <w:marTop w:val="0"/>
          <w:marBottom w:val="0"/>
          <w:divBdr>
            <w:top w:val="none" w:sz="0" w:space="0" w:color="auto"/>
            <w:left w:val="none" w:sz="0" w:space="0" w:color="auto"/>
            <w:bottom w:val="none" w:sz="0" w:space="0" w:color="auto"/>
            <w:right w:val="none" w:sz="0" w:space="0" w:color="auto"/>
          </w:divBdr>
          <w:divsChild>
            <w:div w:id="758721158">
              <w:marLeft w:val="0"/>
              <w:marRight w:val="0"/>
              <w:marTop w:val="0"/>
              <w:marBottom w:val="0"/>
              <w:divBdr>
                <w:top w:val="none" w:sz="0" w:space="0" w:color="auto"/>
                <w:left w:val="none" w:sz="0" w:space="0" w:color="auto"/>
                <w:bottom w:val="none" w:sz="0" w:space="0" w:color="auto"/>
                <w:right w:val="none" w:sz="0" w:space="0" w:color="auto"/>
              </w:divBdr>
              <w:divsChild>
                <w:div w:id="890190626">
                  <w:marLeft w:val="0"/>
                  <w:marRight w:val="0"/>
                  <w:marTop w:val="0"/>
                  <w:marBottom w:val="0"/>
                  <w:divBdr>
                    <w:top w:val="none" w:sz="0" w:space="0" w:color="auto"/>
                    <w:left w:val="none" w:sz="0" w:space="0" w:color="auto"/>
                    <w:bottom w:val="none" w:sz="0" w:space="0" w:color="auto"/>
                    <w:right w:val="none" w:sz="0" w:space="0" w:color="auto"/>
                  </w:divBdr>
                  <w:divsChild>
                    <w:div w:id="1878664980">
                      <w:marLeft w:val="0"/>
                      <w:marRight w:val="0"/>
                      <w:marTop w:val="0"/>
                      <w:marBottom w:val="0"/>
                      <w:divBdr>
                        <w:top w:val="none" w:sz="0" w:space="0" w:color="auto"/>
                        <w:left w:val="none" w:sz="0" w:space="0" w:color="auto"/>
                        <w:bottom w:val="none" w:sz="0" w:space="0" w:color="auto"/>
                        <w:right w:val="none" w:sz="0" w:space="0" w:color="auto"/>
                      </w:divBdr>
                      <w:divsChild>
                        <w:div w:id="88186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60634">
      <w:bodyDiv w:val="1"/>
      <w:marLeft w:val="0"/>
      <w:marRight w:val="0"/>
      <w:marTop w:val="0"/>
      <w:marBottom w:val="0"/>
      <w:divBdr>
        <w:top w:val="none" w:sz="0" w:space="0" w:color="auto"/>
        <w:left w:val="none" w:sz="0" w:space="0" w:color="auto"/>
        <w:bottom w:val="none" w:sz="0" w:space="0" w:color="auto"/>
        <w:right w:val="none" w:sz="0" w:space="0" w:color="auto"/>
      </w:divBdr>
      <w:divsChild>
        <w:div w:id="1966235782">
          <w:marLeft w:val="0"/>
          <w:marRight w:val="0"/>
          <w:marTop w:val="0"/>
          <w:marBottom w:val="0"/>
          <w:divBdr>
            <w:top w:val="none" w:sz="0" w:space="0" w:color="auto"/>
            <w:left w:val="none" w:sz="0" w:space="0" w:color="auto"/>
            <w:bottom w:val="none" w:sz="0" w:space="0" w:color="auto"/>
            <w:right w:val="none" w:sz="0" w:space="0" w:color="auto"/>
          </w:divBdr>
        </w:div>
        <w:div w:id="201748240">
          <w:marLeft w:val="0"/>
          <w:marRight w:val="0"/>
          <w:marTop w:val="0"/>
          <w:marBottom w:val="0"/>
          <w:divBdr>
            <w:top w:val="none" w:sz="0" w:space="0" w:color="auto"/>
            <w:left w:val="none" w:sz="0" w:space="0" w:color="auto"/>
            <w:bottom w:val="none" w:sz="0" w:space="0" w:color="auto"/>
            <w:right w:val="none" w:sz="0" w:space="0" w:color="auto"/>
          </w:divBdr>
        </w:div>
        <w:div w:id="1908957902">
          <w:marLeft w:val="0"/>
          <w:marRight w:val="0"/>
          <w:marTop w:val="0"/>
          <w:marBottom w:val="0"/>
          <w:divBdr>
            <w:top w:val="none" w:sz="0" w:space="0" w:color="auto"/>
            <w:left w:val="none" w:sz="0" w:space="0" w:color="auto"/>
            <w:bottom w:val="none" w:sz="0" w:space="0" w:color="auto"/>
            <w:right w:val="none" w:sz="0" w:space="0" w:color="auto"/>
          </w:divBdr>
        </w:div>
        <w:div w:id="328019769">
          <w:marLeft w:val="0"/>
          <w:marRight w:val="0"/>
          <w:marTop w:val="0"/>
          <w:marBottom w:val="0"/>
          <w:divBdr>
            <w:top w:val="none" w:sz="0" w:space="0" w:color="auto"/>
            <w:left w:val="none" w:sz="0" w:space="0" w:color="auto"/>
            <w:bottom w:val="none" w:sz="0" w:space="0" w:color="auto"/>
            <w:right w:val="none" w:sz="0" w:space="0" w:color="auto"/>
          </w:divBdr>
        </w:div>
        <w:div w:id="1120102767">
          <w:marLeft w:val="0"/>
          <w:marRight w:val="0"/>
          <w:marTop w:val="0"/>
          <w:marBottom w:val="0"/>
          <w:divBdr>
            <w:top w:val="none" w:sz="0" w:space="0" w:color="auto"/>
            <w:left w:val="none" w:sz="0" w:space="0" w:color="auto"/>
            <w:bottom w:val="none" w:sz="0" w:space="0" w:color="auto"/>
            <w:right w:val="none" w:sz="0" w:space="0" w:color="auto"/>
          </w:divBdr>
        </w:div>
        <w:div w:id="2036272682">
          <w:marLeft w:val="0"/>
          <w:marRight w:val="0"/>
          <w:marTop w:val="0"/>
          <w:marBottom w:val="0"/>
          <w:divBdr>
            <w:top w:val="none" w:sz="0" w:space="0" w:color="auto"/>
            <w:left w:val="none" w:sz="0" w:space="0" w:color="auto"/>
            <w:bottom w:val="none" w:sz="0" w:space="0" w:color="auto"/>
            <w:right w:val="none" w:sz="0" w:space="0" w:color="auto"/>
          </w:divBdr>
        </w:div>
        <w:div w:id="2070685152">
          <w:marLeft w:val="0"/>
          <w:marRight w:val="0"/>
          <w:marTop w:val="0"/>
          <w:marBottom w:val="0"/>
          <w:divBdr>
            <w:top w:val="none" w:sz="0" w:space="0" w:color="auto"/>
            <w:left w:val="none" w:sz="0" w:space="0" w:color="auto"/>
            <w:bottom w:val="none" w:sz="0" w:space="0" w:color="auto"/>
            <w:right w:val="none" w:sz="0" w:space="0" w:color="auto"/>
          </w:divBdr>
        </w:div>
        <w:div w:id="112486836">
          <w:marLeft w:val="0"/>
          <w:marRight w:val="0"/>
          <w:marTop w:val="0"/>
          <w:marBottom w:val="0"/>
          <w:divBdr>
            <w:top w:val="none" w:sz="0" w:space="0" w:color="auto"/>
            <w:left w:val="none" w:sz="0" w:space="0" w:color="auto"/>
            <w:bottom w:val="none" w:sz="0" w:space="0" w:color="auto"/>
            <w:right w:val="none" w:sz="0" w:space="0" w:color="auto"/>
          </w:divBdr>
        </w:div>
        <w:div w:id="1421365217">
          <w:marLeft w:val="0"/>
          <w:marRight w:val="0"/>
          <w:marTop w:val="0"/>
          <w:marBottom w:val="0"/>
          <w:divBdr>
            <w:top w:val="none" w:sz="0" w:space="0" w:color="auto"/>
            <w:left w:val="none" w:sz="0" w:space="0" w:color="auto"/>
            <w:bottom w:val="none" w:sz="0" w:space="0" w:color="auto"/>
            <w:right w:val="none" w:sz="0" w:space="0" w:color="auto"/>
          </w:divBdr>
        </w:div>
      </w:divsChild>
    </w:div>
    <w:div w:id="254242891">
      <w:bodyDiv w:val="1"/>
      <w:marLeft w:val="0"/>
      <w:marRight w:val="0"/>
      <w:marTop w:val="0"/>
      <w:marBottom w:val="0"/>
      <w:divBdr>
        <w:top w:val="none" w:sz="0" w:space="0" w:color="auto"/>
        <w:left w:val="none" w:sz="0" w:space="0" w:color="auto"/>
        <w:bottom w:val="none" w:sz="0" w:space="0" w:color="auto"/>
        <w:right w:val="none" w:sz="0" w:space="0" w:color="auto"/>
      </w:divBdr>
    </w:div>
    <w:div w:id="254479755">
      <w:bodyDiv w:val="1"/>
      <w:marLeft w:val="0"/>
      <w:marRight w:val="0"/>
      <w:marTop w:val="0"/>
      <w:marBottom w:val="0"/>
      <w:divBdr>
        <w:top w:val="none" w:sz="0" w:space="0" w:color="auto"/>
        <w:left w:val="none" w:sz="0" w:space="0" w:color="auto"/>
        <w:bottom w:val="none" w:sz="0" w:space="0" w:color="auto"/>
        <w:right w:val="none" w:sz="0" w:space="0" w:color="auto"/>
      </w:divBdr>
      <w:divsChild>
        <w:div w:id="1342778111">
          <w:marLeft w:val="0"/>
          <w:marRight w:val="0"/>
          <w:marTop w:val="0"/>
          <w:marBottom w:val="0"/>
          <w:divBdr>
            <w:top w:val="none" w:sz="0" w:space="0" w:color="auto"/>
            <w:left w:val="none" w:sz="0" w:space="0" w:color="auto"/>
            <w:bottom w:val="none" w:sz="0" w:space="0" w:color="auto"/>
            <w:right w:val="none" w:sz="0" w:space="0" w:color="auto"/>
          </w:divBdr>
          <w:divsChild>
            <w:div w:id="1133788333">
              <w:marLeft w:val="0"/>
              <w:marRight w:val="0"/>
              <w:marTop w:val="0"/>
              <w:marBottom w:val="0"/>
              <w:divBdr>
                <w:top w:val="none" w:sz="0" w:space="0" w:color="auto"/>
                <w:left w:val="none" w:sz="0" w:space="0" w:color="auto"/>
                <w:bottom w:val="none" w:sz="0" w:space="0" w:color="auto"/>
                <w:right w:val="none" w:sz="0" w:space="0" w:color="auto"/>
              </w:divBdr>
              <w:divsChild>
                <w:div w:id="1998411323">
                  <w:marLeft w:val="0"/>
                  <w:marRight w:val="0"/>
                  <w:marTop w:val="0"/>
                  <w:marBottom w:val="0"/>
                  <w:divBdr>
                    <w:top w:val="none" w:sz="0" w:space="0" w:color="auto"/>
                    <w:left w:val="none" w:sz="0" w:space="0" w:color="auto"/>
                    <w:bottom w:val="none" w:sz="0" w:space="0" w:color="auto"/>
                    <w:right w:val="none" w:sz="0" w:space="0" w:color="auto"/>
                  </w:divBdr>
                  <w:divsChild>
                    <w:div w:id="2030183810">
                      <w:marLeft w:val="0"/>
                      <w:marRight w:val="0"/>
                      <w:marTop w:val="0"/>
                      <w:marBottom w:val="0"/>
                      <w:divBdr>
                        <w:top w:val="none" w:sz="0" w:space="0" w:color="auto"/>
                        <w:left w:val="none" w:sz="0" w:space="0" w:color="auto"/>
                        <w:bottom w:val="none" w:sz="0" w:space="0" w:color="auto"/>
                        <w:right w:val="none" w:sz="0" w:space="0" w:color="auto"/>
                      </w:divBdr>
                      <w:divsChild>
                        <w:div w:id="144523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190625">
      <w:bodyDiv w:val="1"/>
      <w:marLeft w:val="0"/>
      <w:marRight w:val="0"/>
      <w:marTop w:val="0"/>
      <w:marBottom w:val="0"/>
      <w:divBdr>
        <w:top w:val="none" w:sz="0" w:space="0" w:color="auto"/>
        <w:left w:val="none" w:sz="0" w:space="0" w:color="auto"/>
        <w:bottom w:val="none" w:sz="0" w:space="0" w:color="auto"/>
        <w:right w:val="none" w:sz="0" w:space="0" w:color="auto"/>
      </w:divBdr>
      <w:divsChild>
        <w:div w:id="222182546">
          <w:marLeft w:val="0"/>
          <w:marRight w:val="0"/>
          <w:marTop w:val="0"/>
          <w:marBottom w:val="0"/>
          <w:divBdr>
            <w:top w:val="none" w:sz="0" w:space="0" w:color="auto"/>
            <w:left w:val="none" w:sz="0" w:space="0" w:color="auto"/>
            <w:bottom w:val="none" w:sz="0" w:space="0" w:color="auto"/>
            <w:right w:val="none" w:sz="0" w:space="0" w:color="auto"/>
          </w:divBdr>
        </w:div>
        <w:div w:id="287014016">
          <w:marLeft w:val="0"/>
          <w:marRight w:val="0"/>
          <w:marTop w:val="0"/>
          <w:marBottom w:val="0"/>
          <w:divBdr>
            <w:top w:val="none" w:sz="0" w:space="0" w:color="auto"/>
            <w:left w:val="none" w:sz="0" w:space="0" w:color="auto"/>
            <w:bottom w:val="none" w:sz="0" w:space="0" w:color="auto"/>
            <w:right w:val="none" w:sz="0" w:space="0" w:color="auto"/>
          </w:divBdr>
        </w:div>
        <w:div w:id="334068458">
          <w:marLeft w:val="0"/>
          <w:marRight w:val="0"/>
          <w:marTop w:val="0"/>
          <w:marBottom w:val="0"/>
          <w:divBdr>
            <w:top w:val="none" w:sz="0" w:space="0" w:color="auto"/>
            <w:left w:val="none" w:sz="0" w:space="0" w:color="auto"/>
            <w:bottom w:val="none" w:sz="0" w:space="0" w:color="auto"/>
            <w:right w:val="none" w:sz="0" w:space="0" w:color="auto"/>
          </w:divBdr>
        </w:div>
        <w:div w:id="781150302">
          <w:marLeft w:val="0"/>
          <w:marRight w:val="0"/>
          <w:marTop w:val="0"/>
          <w:marBottom w:val="0"/>
          <w:divBdr>
            <w:top w:val="none" w:sz="0" w:space="0" w:color="auto"/>
            <w:left w:val="none" w:sz="0" w:space="0" w:color="auto"/>
            <w:bottom w:val="none" w:sz="0" w:space="0" w:color="auto"/>
            <w:right w:val="none" w:sz="0" w:space="0" w:color="auto"/>
          </w:divBdr>
        </w:div>
        <w:div w:id="1129665706">
          <w:marLeft w:val="0"/>
          <w:marRight w:val="0"/>
          <w:marTop w:val="0"/>
          <w:marBottom w:val="0"/>
          <w:divBdr>
            <w:top w:val="none" w:sz="0" w:space="0" w:color="auto"/>
            <w:left w:val="none" w:sz="0" w:space="0" w:color="auto"/>
            <w:bottom w:val="none" w:sz="0" w:space="0" w:color="auto"/>
            <w:right w:val="none" w:sz="0" w:space="0" w:color="auto"/>
          </w:divBdr>
        </w:div>
        <w:div w:id="1142117492">
          <w:marLeft w:val="0"/>
          <w:marRight w:val="0"/>
          <w:marTop w:val="0"/>
          <w:marBottom w:val="0"/>
          <w:divBdr>
            <w:top w:val="none" w:sz="0" w:space="0" w:color="auto"/>
            <w:left w:val="none" w:sz="0" w:space="0" w:color="auto"/>
            <w:bottom w:val="none" w:sz="0" w:space="0" w:color="auto"/>
            <w:right w:val="none" w:sz="0" w:space="0" w:color="auto"/>
          </w:divBdr>
        </w:div>
        <w:div w:id="1494369868">
          <w:marLeft w:val="0"/>
          <w:marRight w:val="0"/>
          <w:marTop w:val="0"/>
          <w:marBottom w:val="0"/>
          <w:divBdr>
            <w:top w:val="none" w:sz="0" w:space="0" w:color="auto"/>
            <w:left w:val="none" w:sz="0" w:space="0" w:color="auto"/>
            <w:bottom w:val="none" w:sz="0" w:space="0" w:color="auto"/>
            <w:right w:val="none" w:sz="0" w:space="0" w:color="auto"/>
          </w:divBdr>
        </w:div>
        <w:div w:id="1642609430">
          <w:marLeft w:val="0"/>
          <w:marRight w:val="0"/>
          <w:marTop w:val="0"/>
          <w:marBottom w:val="0"/>
          <w:divBdr>
            <w:top w:val="none" w:sz="0" w:space="0" w:color="auto"/>
            <w:left w:val="none" w:sz="0" w:space="0" w:color="auto"/>
            <w:bottom w:val="none" w:sz="0" w:space="0" w:color="auto"/>
            <w:right w:val="none" w:sz="0" w:space="0" w:color="auto"/>
          </w:divBdr>
        </w:div>
        <w:div w:id="1649018294">
          <w:marLeft w:val="0"/>
          <w:marRight w:val="0"/>
          <w:marTop w:val="0"/>
          <w:marBottom w:val="0"/>
          <w:divBdr>
            <w:top w:val="none" w:sz="0" w:space="0" w:color="auto"/>
            <w:left w:val="none" w:sz="0" w:space="0" w:color="auto"/>
            <w:bottom w:val="none" w:sz="0" w:space="0" w:color="auto"/>
            <w:right w:val="none" w:sz="0" w:space="0" w:color="auto"/>
          </w:divBdr>
        </w:div>
        <w:div w:id="1949041182">
          <w:marLeft w:val="0"/>
          <w:marRight w:val="0"/>
          <w:marTop w:val="0"/>
          <w:marBottom w:val="0"/>
          <w:divBdr>
            <w:top w:val="none" w:sz="0" w:space="0" w:color="auto"/>
            <w:left w:val="none" w:sz="0" w:space="0" w:color="auto"/>
            <w:bottom w:val="none" w:sz="0" w:space="0" w:color="auto"/>
            <w:right w:val="none" w:sz="0" w:space="0" w:color="auto"/>
          </w:divBdr>
        </w:div>
      </w:divsChild>
    </w:div>
    <w:div w:id="333606821">
      <w:bodyDiv w:val="1"/>
      <w:marLeft w:val="0"/>
      <w:marRight w:val="0"/>
      <w:marTop w:val="0"/>
      <w:marBottom w:val="0"/>
      <w:divBdr>
        <w:top w:val="none" w:sz="0" w:space="0" w:color="auto"/>
        <w:left w:val="none" w:sz="0" w:space="0" w:color="auto"/>
        <w:bottom w:val="none" w:sz="0" w:space="0" w:color="auto"/>
        <w:right w:val="none" w:sz="0" w:space="0" w:color="auto"/>
      </w:divBdr>
    </w:div>
    <w:div w:id="401291191">
      <w:bodyDiv w:val="1"/>
      <w:marLeft w:val="0"/>
      <w:marRight w:val="0"/>
      <w:marTop w:val="0"/>
      <w:marBottom w:val="0"/>
      <w:divBdr>
        <w:top w:val="none" w:sz="0" w:space="0" w:color="auto"/>
        <w:left w:val="none" w:sz="0" w:space="0" w:color="auto"/>
        <w:bottom w:val="none" w:sz="0" w:space="0" w:color="auto"/>
        <w:right w:val="none" w:sz="0" w:space="0" w:color="auto"/>
      </w:divBdr>
    </w:div>
    <w:div w:id="445780555">
      <w:bodyDiv w:val="1"/>
      <w:marLeft w:val="0"/>
      <w:marRight w:val="0"/>
      <w:marTop w:val="0"/>
      <w:marBottom w:val="0"/>
      <w:divBdr>
        <w:top w:val="none" w:sz="0" w:space="0" w:color="auto"/>
        <w:left w:val="none" w:sz="0" w:space="0" w:color="auto"/>
        <w:bottom w:val="none" w:sz="0" w:space="0" w:color="auto"/>
        <w:right w:val="none" w:sz="0" w:space="0" w:color="auto"/>
      </w:divBdr>
      <w:divsChild>
        <w:div w:id="755589798">
          <w:marLeft w:val="0"/>
          <w:marRight w:val="0"/>
          <w:marTop w:val="270"/>
          <w:marBottom w:val="0"/>
          <w:divBdr>
            <w:top w:val="none" w:sz="0" w:space="0" w:color="auto"/>
            <w:left w:val="none" w:sz="0" w:space="0" w:color="auto"/>
            <w:bottom w:val="none" w:sz="0" w:space="0" w:color="auto"/>
            <w:right w:val="none" w:sz="0" w:space="0" w:color="auto"/>
          </w:divBdr>
          <w:divsChild>
            <w:div w:id="779185231">
              <w:marLeft w:val="0"/>
              <w:marRight w:val="0"/>
              <w:marTop w:val="0"/>
              <w:marBottom w:val="0"/>
              <w:divBdr>
                <w:top w:val="none" w:sz="0" w:space="0" w:color="auto"/>
                <w:left w:val="none" w:sz="0" w:space="0" w:color="auto"/>
                <w:bottom w:val="none" w:sz="0" w:space="0" w:color="auto"/>
                <w:right w:val="none" w:sz="0" w:space="0" w:color="auto"/>
              </w:divBdr>
              <w:divsChild>
                <w:div w:id="1179779964">
                  <w:marLeft w:val="0"/>
                  <w:marRight w:val="180"/>
                  <w:marTop w:val="0"/>
                  <w:marBottom w:val="0"/>
                  <w:divBdr>
                    <w:top w:val="none" w:sz="0" w:space="0" w:color="auto"/>
                    <w:left w:val="none" w:sz="0" w:space="0" w:color="auto"/>
                    <w:bottom w:val="none" w:sz="0" w:space="0" w:color="auto"/>
                    <w:right w:val="none" w:sz="0" w:space="0" w:color="auto"/>
                  </w:divBdr>
                  <w:divsChild>
                    <w:div w:id="598369312">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sChild>
        </w:div>
      </w:divsChild>
    </w:div>
    <w:div w:id="494303952">
      <w:bodyDiv w:val="1"/>
      <w:marLeft w:val="0"/>
      <w:marRight w:val="0"/>
      <w:marTop w:val="0"/>
      <w:marBottom w:val="0"/>
      <w:divBdr>
        <w:top w:val="none" w:sz="0" w:space="0" w:color="auto"/>
        <w:left w:val="none" w:sz="0" w:space="0" w:color="auto"/>
        <w:bottom w:val="none" w:sz="0" w:space="0" w:color="auto"/>
        <w:right w:val="none" w:sz="0" w:space="0" w:color="auto"/>
      </w:divBdr>
      <w:divsChild>
        <w:div w:id="92674984">
          <w:marLeft w:val="0"/>
          <w:marRight w:val="0"/>
          <w:marTop w:val="0"/>
          <w:marBottom w:val="0"/>
          <w:divBdr>
            <w:top w:val="none" w:sz="0" w:space="0" w:color="auto"/>
            <w:left w:val="none" w:sz="0" w:space="0" w:color="auto"/>
            <w:bottom w:val="none" w:sz="0" w:space="0" w:color="auto"/>
            <w:right w:val="none" w:sz="0" w:space="0" w:color="auto"/>
          </w:divBdr>
        </w:div>
        <w:div w:id="129246067">
          <w:marLeft w:val="0"/>
          <w:marRight w:val="0"/>
          <w:marTop w:val="0"/>
          <w:marBottom w:val="0"/>
          <w:divBdr>
            <w:top w:val="none" w:sz="0" w:space="0" w:color="auto"/>
            <w:left w:val="none" w:sz="0" w:space="0" w:color="auto"/>
            <w:bottom w:val="none" w:sz="0" w:space="0" w:color="auto"/>
            <w:right w:val="none" w:sz="0" w:space="0" w:color="auto"/>
          </w:divBdr>
        </w:div>
        <w:div w:id="399913946">
          <w:marLeft w:val="0"/>
          <w:marRight w:val="0"/>
          <w:marTop w:val="0"/>
          <w:marBottom w:val="0"/>
          <w:divBdr>
            <w:top w:val="none" w:sz="0" w:space="0" w:color="auto"/>
            <w:left w:val="none" w:sz="0" w:space="0" w:color="auto"/>
            <w:bottom w:val="none" w:sz="0" w:space="0" w:color="auto"/>
            <w:right w:val="none" w:sz="0" w:space="0" w:color="auto"/>
          </w:divBdr>
        </w:div>
        <w:div w:id="522213062">
          <w:marLeft w:val="0"/>
          <w:marRight w:val="0"/>
          <w:marTop w:val="0"/>
          <w:marBottom w:val="0"/>
          <w:divBdr>
            <w:top w:val="none" w:sz="0" w:space="0" w:color="auto"/>
            <w:left w:val="none" w:sz="0" w:space="0" w:color="auto"/>
            <w:bottom w:val="none" w:sz="0" w:space="0" w:color="auto"/>
            <w:right w:val="none" w:sz="0" w:space="0" w:color="auto"/>
          </w:divBdr>
        </w:div>
        <w:div w:id="1069959479">
          <w:marLeft w:val="0"/>
          <w:marRight w:val="0"/>
          <w:marTop w:val="0"/>
          <w:marBottom w:val="0"/>
          <w:divBdr>
            <w:top w:val="none" w:sz="0" w:space="0" w:color="auto"/>
            <w:left w:val="none" w:sz="0" w:space="0" w:color="auto"/>
            <w:bottom w:val="none" w:sz="0" w:space="0" w:color="auto"/>
            <w:right w:val="none" w:sz="0" w:space="0" w:color="auto"/>
          </w:divBdr>
        </w:div>
        <w:div w:id="1216312432">
          <w:marLeft w:val="0"/>
          <w:marRight w:val="0"/>
          <w:marTop w:val="0"/>
          <w:marBottom w:val="0"/>
          <w:divBdr>
            <w:top w:val="none" w:sz="0" w:space="0" w:color="auto"/>
            <w:left w:val="none" w:sz="0" w:space="0" w:color="auto"/>
            <w:bottom w:val="none" w:sz="0" w:space="0" w:color="auto"/>
            <w:right w:val="none" w:sz="0" w:space="0" w:color="auto"/>
          </w:divBdr>
        </w:div>
        <w:div w:id="1319335556">
          <w:marLeft w:val="0"/>
          <w:marRight w:val="0"/>
          <w:marTop w:val="0"/>
          <w:marBottom w:val="0"/>
          <w:divBdr>
            <w:top w:val="none" w:sz="0" w:space="0" w:color="auto"/>
            <w:left w:val="none" w:sz="0" w:space="0" w:color="auto"/>
            <w:bottom w:val="none" w:sz="0" w:space="0" w:color="auto"/>
            <w:right w:val="none" w:sz="0" w:space="0" w:color="auto"/>
          </w:divBdr>
        </w:div>
        <w:div w:id="1671787606">
          <w:marLeft w:val="0"/>
          <w:marRight w:val="0"/>
          <w:marTop w:val="0"/>
          <w:marBottom w:val="0"/>
          <w:divBdr>
            <w:top w:val="none" w:sz="0" w:space="0" w:color="auto"/>
            <w:left w:val="none" w:sz="0" w:space="0" w:color="auto"/>
            <w:bottom w:val="none" w:sz="0" w:space="0" w:color="auto"/>
            <w:right w:val="none" w:sz="0" w:space="0" w:color="auto"/>
          </w:divBdr>
        </w:div>
        <w:div w:id="2027830622">
          <w:marLeft w:val="0"/>
          <w:marRight w:val="0"/>
          <w:marTop w:val="0"/>
          <w:marBottom w:val="0"/>
          <w:divBdr>
            <w:top w:val="none" w:sz="0" w:space="0" w:color="auto"/>
            <w:left w:val="none" w:sz="0" w:space="0" w:color="auto"/>
            <w:bottom w:val="none" w:sz="0" w:space="0" w:color="auto"/>
            <w:right w:val="none" w:sz="0" w:space="0" w:color="auto"/>
          </w:divBdr>
        </w:div>
        <w:div w:id="2101483388">
          <w:marLeft w:val="0"/>
          <w:marRight w:val="0"/>
          <w:marTop w:val="0"/>
          <w:marBottom w:val="0"/>
          <w:divBdr>
            <w:top w:val="none" w:sz="0" w:space="0" w:color="auto"/>
            <w:left w:val="none" w:sz="0" w:space="0" w:color="auto"/>
            <w:bottom w:val="none" w:sz="0" w:space="0" w:color="auto"/>
            <w:right w:val="none" w:sz="0" w:space="0" w:color="auto"/>
          </w:divBdr>
        </w:div>
      </w:divsChild>
    </w:div>
    <w:div w:id="561138684">
      <w:bodyDiv w:val="1"/>
      <w:marLeft w:val="0"/>
      <w:marRight w:val="0"/>
      <w:marTop w:val="0"/>
      <w:marBottom w:val="0"/>
      <w:divBdr>
        <w:top w:val="none" w:sz="0" w:space="0" w:color="auto"/>
        <w:left w:val="none" w:sz="0" w:space="0" w:color="auto"/>
        <w:bottom w:val="none" w:sz="0" w:space="0" w:color="auto"/>
        <w:right w:val="none" w:sz="0" w:space="0" w:color="auto"/>
      </w:divBdr>
    </w:div>
    <w:div w:id="604340084">
      <w:bodyDiv w:val="1"/>
      <w:marLeft w:val="0"/>
      <w:marRight w:val="0"/>
      <w:marTop w:val="0"/>
      <w:marBottom w:val="0"/>
      <w:divBdr>
        <w:top w:val="none" w:sz="0" w:space="0" w:color="auto"/>
        <w:left w:val="none" w:sz="0" w:space="0" w:color="auto"/>
        <w:bottom w:val="none" w:sz="0" w:space="0" w:color="auto"/>
        <w:right w:val="none" w:sz="0" w:space="0" w:color="auto"/>
      </w:divBdr>
    </w:div>
    <w:div w:id="707725493">
      <w:bodyDiv w:val="1"/>
      <w:marLeft w:val="0"/>
      <w:marRight w:val="0"/>
      <w:marTop w:val="0"/>
      <w:marBottom w:val="0"/>
      <w:divBdr>
        <w:top w:val="none" w:sz="0" w:space="0" w:color="auto"/>
        <w:left w:val="none" w:sz="0" w:space="0" w:color="auto"/>
        <w:bottom w:val="none" w:sz="0" w:space="0" w:color="auto"/>
        <w:right w:val="none" w:sz="0" w:space="0" w:color="auto"/>
      </w:divBdr>
      <w:divsChild>
        <w:div w:id="2064480065">
          <w:marLeft w:val="0"/>
          <w:marRight w:val="0"/>
          <w:marTop w:val="0"/>
          <w:marBottom w:val="0"/>
          <w:divBdr>
            <w:top w:val="none" w:sz="0" w:space="0" w:color="auto"/>
            <w:left w:val="none" w:sz="0" w:space="0" w:color="auto"/>
            <w:bottom w:val="none" w:sz="0" w:space="0" w:color="auto"/>
            <w:right w:val="none" w:sz="0" w:space="0" w:color="auto"/>
          </w:divBdr>
          <w:divsChild>
            <w:div w:id="1426417981">
              <w:marLeft w:val="0"/>
              <w:marRight w:val="0"/>
              <w:marTop w:val="0"/>
              <w:marBottom w:val="0"/>
              <w:divBdr>
                <w:top w:val="none" w:sz="0" w:space="0" w:color="auto"/>
                <w:left w:val="none" w:sz="0" w:space="0" w:color="auto"/>
                <w:bottom w:val="none" w:sz="0" w:space="0" w:color="auto"/>
                <w:right w:val="none" w:sz="0" w:space="0" w:color="auto"/>
              </w:divBdr>
              <w:divsChild>
                <w:div w:id="292487734">
                  <w:marLeft w:val="0"/>
                  <w:marRight w:val="0"/>
                  <w:marTop w:val="0"/>
                  <w:marBottom w:val="0"/>
                  <w:divBdr>
                    <w:top w:val="none" w:sz="0" w:space="0" w:color="auto"/>
                    <w:left w:val="none" w:sz="0" w:space="0" w:color="auto"/>
                    <w:bottom w:val="none" w:sz="0" w:space="0" w:color="auto"/>
                    <w:right w:val="none" w:sz="0" w:space="0" w:color="auto"/>
                  </w:divBdr>
                </w:div>
                <w:div w:id="456414442">
                  <w:marLeft w:val="0"/>
                  <w:marRight w:val="0"/>
                  <w:marTop w:val="0"/>
                  <w:marBottom w:val="0"/>
                  <w:divBdr>
                    <w:top w:val="none" w:sz="0" w:space="0" w:color="auto"/>
                    <w:left w:val="none" w:sz="0" w:space="0" w:color="auto"/>
                    <w:bottom w:val="none" w:sz="0" w:space="0" w:color="auto"/>
                    <w:right w:val="none" w:sz="0" w:space="0" w:color="auto"/>
                  </w:divBdr>
                </w:div>
                <w:div w:id="726147873">
                  <w:marLeft w:val="0"/>
                  <w:marRight w:val="0"/>
                  <w:marTop w:val="0"/>
                  <w:marBottom w:val="0"/>
                  <w:divBdr>
                    <w:top w:val="none" w:sz="0" w:space="0" w:color="auto"/>
                    <w:left w:val="none" w:sz="0" w:space="0" w:color="auto"/>
                    <w:bottom w:val="none" w:sz="0" w:space="0" w:color="auto"/>
                    <w:right w:val="none" w:sz="0" w:space="0" w:color="auto"/>
                  </w:divBdr>
                </w:div>
                <w:div w:id="945962884">
                  <w:marLeft w:val="0"/>
                  <w:marRight w:val="0"/>
                  <w:marTop w:val="0"/>
                  <w:marBottom w:val="0"/>
                  <w:divBdr>
                    <w:top w:val="none" w:sz="0" w:space="0" w:color="auto"/>
                    <w:left w:val="none" w:sz="0" w:space="0" w:color="auto"/>
                    <w:bottom w:val="none" w:sz="0" w:space="0" w:color="auto"/>
                    <w:right w:val="none" w:sz="0" w:space="0" w:color="auto"/>
                  </w:divBdr>
                </w:div>
                <w:div w:id="1123694234">
                  <w:marLeft w:val="0"/>
                  <w:marRight w:val="0"/>
                  <w:marTop w:val="0"/>
                  <w:marBottom w:val="0"/>
                  <w:divBdr>
                    <w:top w:val="none" w:sz="0" w:space="0" w:color="auto"/>
                    <w:left w:val="none" w:sz="0" w:space="0" w:color="auto"/>
                    <w:bottom w:val="none" w:sz="0" w:space="0" w:color="auto"/>
                    <w:right w:val="none" w:sz="0" w:space="0" w:color="auto"/>
                  </w:divBdr>
                </w:div>
                <w:div w:id="1134367268">
                  <w:marLeft w:val="0"/>
                  <w:marRight w:val="0"/>
                  <w:marTop w:val="0"/>
                  <w:marBottom w:val="0"/>
                  <w:divBdr>
                    <w:top w:val="none" w:sz="0" w:space="0" w:color="auto"/>
                    <w:left w:val="none" w:sz="0" w:space="0" w:color="auto"/>
                    <w:bottom w:val="none" w:sz="0" w:space="0" w:color="auto"/>
                    <w:right w:val="none" w:sz="0" w:space="0" w:color="auto"/>
                  </w:divBdr>
                </w:div>
                <w:div w:id="1299997272">
                  <w:marLeft w:val="0"/>
                  <w:marRight w:val="0"/>
                  <w:marTop w:val="0"/>
                  <w:marBottom w:val="0"/>
                  <w:divBdr>
                    <w:top w:val="none" w:sz="0" w:space="0" w:color="auto"/>
                    <w:left w:val="none" w:sz="0" w:space="0" w:color="auto"/>
                    <w:bottom w:val="none" w:sz="0" w:space="0" w:color="auto"/>
                    <w:right w:val="none" w:sz="0" w:space="0" w:color="auto"/>
                  </w:divBdr>
                </w:div>
                <w:div w:id="1555115667">
                  <w:marLeft w:val="0"/>
                  <w:marRight w:val="0"/>
                  <w:marTop w:val="0"/>
                  <w:marBottom w:val="0"/>
                  <w:divBdr>
                    <w:top w:val="none" w:sz="0" w:space="0" w:color="auto"/>
                    <w:left w:val="none" w:sz="0" w:space="0" w:color="auto"/>
                    <w:bottom w:val="none" w:sz="0" w:space="0" w:color="auto"/>
                    <w:right w:val="none" w:sz="0" w:space="0" w:color="auto"/>
                  </w:divBdr>
                </w:div>
                <w:div w:id="18309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436000">
      <w:bodyDiv w:val="1"/>
      <w:marLeft w:val="0"/>
      <w:marRight w:val="0"/>
      <w:marTop w:val="0"/>
      <w:marBottom w:val="0"/>
      <w:divBdr>
        <w:top w:val="none" w:sz="0" w:space="0" w:color="auto"/>
        <w:left w:val="none" w:sz="0" w:space="0" w:color="auto"/>
        <w:bottom w:val="none" w:sz="0" w:space="0" w:color="auto"/>
        <w:right w:val="none" w:sz="0" w:space="0" w:color="auto"/>
      </w:divBdr>
      <w:divsChild>
        <w:div w:id="300967070">
          <w:marLeft w:val="0"/>
          <w:marRight w:val="0"/>
          <w:marTop w:val="0"/>
          <w:marBottom w:val="0"/>
          <w:divBdr>
            <w:top w:val="none" w:sz="0" w:space="0" w:color="auto"/>
            <w:left w:val="none" w:sz="0" w:space="0" w:color="auto"/>
            <w:bottom w:val="none" w:sz="0" w:space="0" w:color="auto"/>
            <w:right w:val="none" w:sz="0" w:space="0" w:color="auto"/>
          </w:divBdr>
          <w:divsChild>
            <w:div w:id="2125882214">
              <w:marLeft w:val="0"/>
              <w:marRight w:val="0"/>
              <w:marTop w:val="0"/>
              <w:marBottom w:val="0"/>
              <w:divBdr>
                <w:top w:val="none" w:sz="0" w:space="0" w:color="auto"/>
                <w:left w:val="none" w:sz="0" w:space="0" w:color="auto"/>
                <w:bottom w:val="none" w:sz="0" w:space="0" w:color="auto"/>
                <w:right w:val="none" w:sz="0" w:space="0" w:color="auto"/>
              </w:divBdr>
            </w:div>
            <w:div w:id="1864124950">
              <w:marLeft w:val="0"/>
              <w:marRight w:val="0"/>
              <w:marTop w:val="0"/>
              <w:marBottom w:val="0"/>
              <w:divBdr>
                <w:top w:val="none" w:sz="0" w:space="0" w:color="auto"/>
                <w:left w:val="none" w:sz="0" w:space="0" w:color="auto"/>
                <w:bottom w:val="none" w:sz="0" w:space="0" w:color="auto"/>
                <w:right w:val="none" w:sz="0" w:space="0" w:color="auto"/>
              </w:divBdr>
            </w:div>
            <w:div w:id="1165822519">
              <w:marLeft w:val="0"/>
              <w:marRight w:val="0"/>
              <w:marTop w:val="0"/>
              <w:marBottom w:val="0"/>
              <w:divBdr>
                <w:top w:val="none" w:sz="0" w:space="0" w:color="auto"/>
                <w:left w:val="none" w:sz="0" w:space="0" w:color="auto"/>
                <w:bottom w:val="none" w:sz="0" w:space="0" w:color="auto"/>
                <w:right w:val="none" w:sz="0" w:space="0" w:color="auto"/>
              </w:divBdr>
            </w:div>
            <w:div w:id="17133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0604">
      <w:bodyDiv w:val="1"/>
      <w:marLeft w:val="0"/>
      <w:marRight w:val="0"/>
      <w:marTop w:val="0"/>
      <w:marBottom w:val="0"/>
      <w:divBdr>
        <w:top w:val="none" w:sz="0" w:space="0" w:color="auto"/>
        <w:left w:val="none" w:sz="0" w:space="0" w:color="auto"/>
        <w:bottom w:val="none" w:sz="0" w:space="0" w:color="auto"/>
        <w:right w:val="none" w:sz="0" w:space="0" w:color="auto"/>
      </w:divBdr>
    </w:div>
    <w:div w:id="796333443">
      <w:bodyDiv w:val="1"/>
      <w:marLeft w:val="0"/>
      <w:marRight w:val="0"/>
      <w:marTop w:val="0"/>
      <w:marBottom w:val="0"/>
      <w:divBdr>
        <w:top w:val="none" w:sz="0" w:space="0" w:color="auto"/>
        <w:left w:val="none" w:sz="0" w:space="0" w:color="auto"/>
        <w:bottom w:val="none" w:sz="0" w:space="0" w:color="auto"/>
        <w:right w:val="none" w:sz="0" w:space="0" w:color="auto"/>
      </w:divBdr>
    </w:div>
    <w:div w:id="838425081">
      <w:bodyDiv w:val="1"/>
      <w:marLeft w:val="0"/>
      <w:marRight w:val="0"/>
      <w:marTop w:val="0"/>
      <w:marBottom w:val="0"/>
      <w:divBdr>
        <w:top w:val="none" w:sz="0" w:space="0" w:color="auto"/>
        <w:left w:val="none" w:sz="0" w:space="0" w:color="auto"/>
        <w:bottom w:val="none" w:sz="0" w:space="0" w:color="auto"/>
        <w:right w:val="none" w:sz="0" w:space="0" w:color="auto"/>
      </w:divBdr>
    </w:div>
    <w:div w:id="900216988">
      <w:bodyDiv w:val="1"/>
      <w:marLeft w:val="0"/>
      <w:marRight w:val="0"/>
      <w:marTop w:val="0"/>
      <w:marBottom w:val="0"/>
      <w:divBdr>
        <w:top w:val="none" w:sz="0" w:space="0" w:color="auto"/>
        <w:left w:val="none" w:sz="0" w:space="0" w:color="auto"/>
        <w:bottom w:val="none" w:sz="0" w:space="0" w:color="auto"/>
        <w:right w:val="none" w:sz="0" w:space="0" w:color="auto"/>
      </w:divBdr>
      <w:divsChild>
        <w:div w:id="489517309">
          <w:marLeft w:val="0"/>
          <w:marRight w:val="0"/>
          <w:marTop w:val="0"/>
          <w:marBottom w:val="180"/>
          <w:divBdr>
            <w:top w:val="single" w:sz="18" w:space="0" w:color="FF3300"/>
            <w:left w:val="none" w:sz="0" w:space="0" w:color="auto"/>
            <w:bottom w:val="none" w:sz="0" w:space="0" w:color="auto"/>
            <w:right w:val="none" w:sz="0" w:space="0" w:color="auto"/>
          </w:divBdr>
          <w:divsChild>
            <w:div w:id="240676949">
              <w:marLeft w:val="0"/>
              <w:marRight w:val="0"/>
              <w:marTop w:val="0"/>
              <w:marBottom w:val="0"/>
              <w:divBdr>
                <w:top w:val="none" w:sz="0" w:space="0" w:color="auto"/>
                <w:left w:val="none" w:sz="0" w:space="0" w:color="auto"/>
                <w:bottom w:val="none" w:sz="0" w:space="0" w:color="auto"/>
                <w:right w:val="none" w:sz="0" w:space="0" w:color="auto"/>
              </w:divBdr>
              <w:divsChild>
                <w:div w:id="1841386829">
                  <w:marLeft w:val="0"/>
                  <w:marRight w:val="-5040"/>
                  <w:marTop w:val="0"/>
                  <w:marBottom w:val="0"/>
                  <w:divBdr>
                    <w:top w:val="none" w:sz="0" w:space="0" w:color="auto"/>
                    <w:left w:val="none" w:sz="0" w:space="0" w:color="auto"/>
                    <w:bottom w:val="none" w:sz="0" w:space="0" w:color="auto"/>
                    <w:right w:val="none" w:sz="0" w:space="0" w:color="auto"/>
                  </w:divBdr>
                  <w:divsChild>
                    <w:div w:id="38791771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30245495">
      <w:bodyDiv w:val="1"/>
      <w:marLeft w:val="0"/>
      <w:marRight w:val="0"/>
      <w:marTop w:val="0"/>
      <w:marBottom w:val="0"/>
      <w:divBdr>
        <w:top w:val="none" w:sz="0" w:space="0" w:color="auto"/>
        <w:left w:val="none" w:sz="0" w:space="0" w:color="auto"/>
        <w:bottom w:val="none" w:sz="0" w:space="0" w:color="auto"/>
        <w:right w:val="none" w:sz="0" w:space="0" w:color="auto"/>
      </w:divBdr>
      <w:divsChild>
        <w:div w:id="146436389">
          <w:marLeft w:val="0"/>
          <w:marRight w:val="0"/>
          <w:marTop w:val="0"/>
          <w:marBottom w:val="0"/>
          <w:divBdr>
            <w:top w:val="none" w:sz="0" w:space="0" w:color="auto"/>
            <w:left w:val="none" w:sz="0" w:space="0" w:color="auto"/>
            <w:bottom w:val="none" w:sz="0" w:space="0" w:color="auto"/>
            <w:right w:val="none" w:sz="0" w:space="0" w:color="auto"/>
          </w:divBdr>
        </w:div>
        <w:div w:id="313069695">
          <w:marLeft w:val="0"/>
          <w:marRight w:val="0"/>
          <w:marTop w:val="0"/>
          <w:marBottom w:val="0"/>
          <w:divBdr>
            <w:top w:val="none" w:sz="0" w:space="0" w:color="auto"/>
            <w:left w:val="none" w:sz="0" w:space="0" w:color="auto"/>
            <w:bottom w:val="none" w:sz="0" w:space="0" w:color="auto"/>
            <w:right w:val="none" w:sz="0" w:space="0" w:color="auto"/>
          </w:divBdr>
        </w:div>
        <w:div w:id="490029697">
          <w:marLeft w:val="0"/>
          <w:marRight w:val="0"/>
          <w:marTop w:val="0"/>
          <w:marBottom w:val="0"/>
          <w:divBdr>
            <w:top w:val="none" w:sz="0" w:space="0" w:color="auto"/>
            <w:left w:val="none" w:sz="0" w:space="0" w:color="auto"/>
            <w:bottom w:val="none" w:sz="0" w:space="0" w:color="auto"/>
            <w:right w:val="none" w:sz="0" w:space="0" w:color="auto"/>
          </w:divBdr>
        </w:div>
        <w:div w:id="649217903">
          <w:marLeft w:val="0"/>
          <w:marRight w:val="0"/>
          <w:marTop w:val="0"/>
          <w:marBottom w:val="0"/>
          <w:divBdr>
            <w:top w:val="none" w:sz="0" w:space="0" w:color="auto"/>
            <w:left w:val="none" w:sz="0" w:space="0" w:color="auto"/>
            <w:bottom w:val="none" w:sz="0" w:space="0" w:color="auto"/>
            <w:right w:val="none" w:sz="0" w:space="0" w:color="auto"/>
          </w:divBdr>
        </w:div>
        <w:div w:id="1182285442">
          <w:marLeft w:val="0"/>
          <w:marRight w:val="0"/>
          <w:marTop w:val="0"/>
          <w:marBottom w:val="0"/>
          <w:divBdr>
            <w:top w:val="none" w:sz="0" w:space="0" w:color="auto"/>
            <w:left w:val="none" w:sz="0" w:space="0" w:color="auto"/>
            <w:bottom w:val="none" w:sz="0" w:space="0" w:color="auto"/>
            <w:right w:val="none" w:sz="0" w:space="0" w:color="auto"/>
          </w:divBdr>
        </w:div>
        <w:div w:id="1385060412">
          <w:marLeft w:val="0"/>
          <w:marRight w:val="0"/>
          <w:marTop w:val="0"/>
          <w:marBottom w:val="0"/>
          <w:divBdr>
            <w:top w:val="none" w:sz="0" w:space="0" w:color="auto"/>
            <w:left w:val="none" w:sz="0" w:space="0" w:color="auto"/>
            <w:bottom w:val="none" w:sz="0" w:space="0" w:color="auto"/>
            <w:right w:val="none" w:sz="0" w:space="0" w:color="auto"/>
          </w:divBdr>
        </w:div>
        <w:div w:id="1486048897">
          <w:marLeft w:val="0"/>
          <w:marRight w:val="0"/>
          <w:marTop w:val="0"/>
          <w:marBottom w:val="0"/>
          <w:divBdr>
            <w:top w:val="none" w:sz="0" w:space="0" w:color="auto"/>
            <w:left w:val="none" w:sz="0" w:space="0" w:color="auto"/>
            <w:bottom w:val="none" w:sz="0" w:space="0" w:color="auto"/>
            <w:right w:val="none" w:sz="0" w:space="0" w:color="auto"/>
          </w:divBdr>
        </w:div>
        <w:div w:id="1560433841">
          <w:marLeft w:val="0"/>
          <w:marRight w:val="0"/>
          <w:marTop w:val="0"/>
          <w:marBottom w:val="0"/>
          <w:divBdr>
            <w:top w:val="none" w:sz="0" w:space="0" w:color="auto"/>
            <w:left w:val="none" w:sz="0" w:space="0" w:color="auto"/>
            <w:bottom w:val="none" w:sz="0" w:space="0" w:color="auto"/>
            <w:right w:val="none" w:sz="0" w:space="0" w:color="auto"/>
          </w:divBdr>
        </w:div>
        <w:div w:id="1715496969">
          <w:marLeft w:val="0"/>
          <w:marRight w:val="0"/>
          <w:marTop w:val="0"/>
          <w:marBottom w:val="0"/>
          <w:divBdr>
            <w:top w:val="none" w:sz="0" w:space="0" w:color="auto"/>
            <w:left w:val="none" w:sz="0" w:space="0" w:color="auto"/>
            <w:bottom w:val="none" w:sz="0" w:space="0" w:color="auto"/>
            <w:right w:val="none" w:sz="0" w:space="0" w:color="auto"/>
          </w:divBdr>
        </w:div>
      </w:divsChild>
    </w:div>
    <w:div w:id="1439833672">
      <w:bodyDiv w:val="1"/>
      <w:marLeft w:val="0"/>
      <w:marRight w:val="0"/>
      <w:marTop w:val="0"/>
      <w:marBottom w:val="0"/>
      <w:divBdr>
        <w:top w:val="none" w:sz="0" w:space="0" w:color="auto"/>
        <w:left w:val="none" w:sz="0" w:space="0" w:color="auto"/>
        <w:bottom w:val="none" w:sz="0" w:space="0" w:color="auto"/>
        <w:right w:val="none" w:sz="0" w:space="0" w:color="auto"/>
      </w:divBdr>
      <w:divsChild>
        <w:div w:id="1957591958">
          <w:marLeft w:val="0"/>
          <w:marRight w:val="0"/>
          <w:marTop w:val="0"/>
          <w:marBottom w:val="0"/>
          <w:divBdr>
            <w:top w:val="none" w:sz="0" w:space="0" w:color="auto"/>
            <w:left w:val="none" w:sz="0" w:space="0" w:color="auto"/>
            <w:bottom w:val="none" w:sz="0" w:space="0" w:color="auto"/>
            <w:right w:val="none" w:sz="0" w:space="0" w:color="auto"/>
          </w:divBdr>
          <w:divsChild>
            <w:div w:id="270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8953">
      <w:bodyDiv w:val="1"/>
      <w:marLeft w:val="0"/>
      <w:marRight w:val="0"/>
      <w:marTop w:val="0"/>
      <w:marBottom w:val="0"/>
      <w:divBdr>
        <w:top w:val="none" w:sz="0" w:space="0" w:color="auto"/>
        <w:left w:val="none" w:sz="0" w:space="0" w:color="auto"/>
        <w:bottom w:val="none" w:sz="0" w:space="0" w:color="auto"/>
        <w:right w:val="none" w:sz="0" w:space="0" w:color="auto"/>
      </w:divBdr>
      <w:divsChild>
        <w:div w:id="573785582">
          <w:marLeft w:val="0"/>
          <w:marRight w:val="0"/>
          <w:marTop w:val="0"/>
          <w:marBottom w:val="0"/>
          <w:divBdr>
            <w:top w:val="none" w:sz="0" w:space="0" w:color="auto"/>
            <w:left w:val="none" w:sz="0" w:space="0" w:color="auto"/>
            <w:bottom w:val="none" w:sz="0" w:space="0" w:color="auto"/>
            <w:right w:val="none" w:sz="0" w:space="0" w:color="auto"/>
          </w:divBdr>
        </w:div>
        <w:div w:id="673799963">
          <w:marLeft w:val="0"/>
          <w:marRight w:val="0"/>
          <w:marTop w:val="0"/>
          <w:marBottom w:val="0"/>
          <w:divBdr>
            <w:top w:val="none" w:sz="0" w:space="0" w:color="auto"/>
            <w:left w:val="none" w:sz="0" w:space="0" w:color="auto"/>
            <w:bottom w:val="none" w:sz="0" w:space="0" w:color="auto"/>
            <w:right w:val="none" w:sz="0" w:space="0" w:color="auto"/>
          </w:divBdr>
        </w:div>
        <w:div w:id="1940409450">
          <w:marLeft w:val="0"/>
          <w:marRight w:val="0"/>
          <w:marTop w:val="0"/>
          <w:marBottom w:val="0"/>
          <w:divBdr>
            <w:top w:val="none" w:sz="0" w:space="0" w:color="auto"/>
            <w:left w:val="none" w:sz="0" w:space="0" w:color="auto"/>
            <w:bottom w:val="none" w:sz="0" w:space="0" w:color="auto"/>
            <w:right w:val="none" w:sz="0" w:space="0" w:color="auto"/>
          </w:divBdr>
        </w:div>
      </w:divsChild>
    </w:div>
    <w:div w:id="1598249904">
      <w:bodyDiv w:val="1"/>
      <w:marLeft w:val="0"/>
      <w:marRight w:val="0"/>
      <w:marTop w:val="0"/>
      <w:marBottom w:val="0"/>
      <w:divBdr>
        <w:top w:val="none" w:sz="0" w:space="0" w:color="auto"/>
        <w:left w:val="none" w:sz="0" w:space="0" w:color="auto"/>
        <w:bottom w:val="none" w:sz="0" w:space="0" w:color="auto"/>
        <w:right w:val="none" w:sz="0" w:space="0" w:color="auto"/>
      </w:divBdr>
      <w:divsChild>
        <w:div w:id="531381228">
          <w:marLeft w:val="0"/>
          <w:marRight w:val="0"/>
          <w:marTop w:val="0"/>
          <w:marBottom w:val="0"/>
          <w:divBdr>
            <w:top w:val="none" w:sz="0" w:space="0" w:color="auto"/>
            <w:left w:val="none" w:sz="0" w:space="0" w:color="auto"/>
            <w:bottom w:val="none" w:sz="0" w:space="0" w:color="auto"/>
            <w:right w:val="none" w:sz="0" w:space="0" w:color="auto"/>
          </w:divBdr>
        </w:div>
      </w:divsChild>
    </w:div>
    <w:div w:id="1640454684">
      <w:bodyDiv w:val="1"/>
      <w:marLeft w:val="0"/>
      <w:marRight w:val="0"/>
      <w:marTop w:val="0"/>
      <w:marBottom w:val="0"/>
      <w:divBdr>
        <w:top w:val="none" w:sz="0" w:space="0" w:color="auto"/>
        <w:left w:val="none" w:sz="0" w:space="0" w:color="auto"/>
        <w:bottom w:val="none" w:sz="0" w:space="0" w:color="auto"/>
        <w:right w:val="none" w:sz="0" w:space="0" w:color="auto"/>
      </w:divBdr>
    </w:div>
    <w:div w:id="1740178364">
      <w:bodyDiv w:val="1"/>
      <w:marLeft w:val="0"/>
      <w:marRight w:val="0"/>
      <w:marTop w:val="0"/>
      <w:marBottom w:val="0"/>
      <w:divBdr>
        <w:top w:val="none" w:sz="0" w:space="0" w:color="auto"/>
        <w:left w:val="none" w:sz="0" w:space="0" w:color="auto"/>
        <w:bottom w:val="none" w:sz="0" w:space="0" w:color="auto"/>
        <w:right w:val="none" w:sz="0" w:space="0" w:color="auto"/>
      </w:divBdr>
      <w:divsChild>
        <w:div w:id="990713984">
          <w:marLeft w:val="0"/>
          <w:marRight w:val="0"/>
          <w:marTop w:val="0"/>
          <w:marBottom w:val="0"/>
          <w:divBdr>
            <w:top w:val="none" w:sz="0" w:space="0" w:color="auto"/>
            <w:left w:val="none" w:sz="0" w:space="0" w:color="auto"/>
            <w:bottom w:val="none" w:sz="0" w:space="0" w:color="auto"/>
            <w:right w:val="none" w:sz="0" w:space="0" w:color="auto"/>
          </w:divBdr>
          <w:divsChild>
            <w:div w:id="1043673957">
              <w:marLeft w:val="0"/>
              <w:marRight w:val="0"/>
              <w:marTop w:val="0"/>
              <w:marBottom w:val="0"/>
              <w:divBdr>
                <w:top w:val="none" w:sz="0" w:space="0" w:color="auto"/>
                <w:left w:val="none" w:sz="0" w:space="0" w:color="auto"/>
                <w:bottom w:val="none" w:sz="0" w:space="0" w:color="auto"/>
                <w:right w:val="none" w:sz="0" w:space="0" w:color="auto"/>
              </w:divBdr>
            </w:div>
            <w:div w:id="9663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88342">
      <w:bodyDiv w:val="1"/>
      <w:marLeft w:val="0"/>
      <w:marRight w:val="0"/>
      <w:marTop w:val="0"/>
      <w:marBottom w:val="0"/>
      <w:divBdr>
        <w:top w:val="none" w:sz="0" w:space="0" w:color="auto"/>
        <w:left w:val="none" w:sz="0" w:space="0" w:color="auto"/>
        <w:bottom w:val="none" w:sz="0" w:space="0" w:color="auto"/>
        <w:right w:val="none" w:sz="0" w:space="0" w:color="auto"/>
      </w:divBdr>
      <w:divsChild>
        <w:div w:id="1406300578">
          <w:marLeft w:val="0"/>
          <w:marRight w:val="0"/>
          <w:marTop w:val="0"/>
          <w:marBottom w:val="0"/>
          <w:divBdr>
            <w:top w:val="none" w:sz="0" w:space="0" w:color="auto"/>
            <w:left w:val="none" w:sz="0" w:space="0" w:color="auto"/>
            <w:bottom w:val="none" w:sz="0" w:space="0" w:color="auto"/>
            <w:right w:val="none" w:sz="0" w:space="0" w:color="auto"/>
          </w:divBdr>
          <w:divsChild>
            <w:div w:id="1418746575">
              <w:marLeft w:val="0"/>
              <w:marRight w:val="0"/>
              <w:marTop w:val="0"/>
              <w:marBottom w:val="0"/>
              <w:divBdr>
                <w:top w:val="none" w:sz="0" w:space="0" w:color="auto"/>
                <w:left w:val="none" w:sz="0" w:space="0" w:color="auto"/>
                <w:bottom w:val="none" w:sz="0" w:space="0" w:color="auto"/>
                <w:right w:val="none" w:sz="0" w:space="0" w:color="auto"/>
              </w:divBdr>
              <w:divsChild>
                <w:div w:id="140079194">
                  <w:marLeft w:val="0"/>
                  <w:marRight w:val="0"/>
                  <w:marTop w:val="0"/>
                  <w:marBottom w:val="0"/>
                  <w:divBdr>
                    <w:top w:val="none" w:sz="0" w:space="0" w:color="auto"/>
                    <w:left w:val="none" w:sz="0" w:space="0" w:color="auto"/>
                    <w:bottom w:val="none" w:sz="0" w:space="0" w:color="auto"/>
                    <w:right w:val="none" w:sz="0" w:space="0" w:color="auto"/>
                  </w:divBdr>
                  <w:divsChild>
                    <w:div w:id="844170203">
                      <w:marLeft w:val="0"/>
                      <w:marRight w:val="0"/>
                      <w:marTop w:val="0"/>
                      <w:marBottom w:val="0"/>
                      <w:divBdr>
                        <w:top w:val="none" w:sz="0" w:space="0" w:color="auto"/>
                        <w:left w:val="none" w:sz="0" w:space="0" w:color="auto"/>
                        <w:bottom w:val="none" w:sz="0" w:space="0" w:color="auto"/>
                        <w:right w:val="none" w:sz="0" w:space="0" w:color="auto"/>
                      </w:divBdr>
                      <w:divsChild>
                        <w:div w:id="460418160">
                          <w:marLeft w:val="0"/>
                          <w:marRight w:val="0"/>
                          <w:marTop w:val="0"/>
                          <w:marBottom w:val="0"/>
                          <w:divBdr>
                            <w:top w:val="none" w:sz="0" w:space="0" w:color="auto"/>
                            <w:left w:val="none" w:sz="0" w:space="0" w:color="auto"/>
                            <w:bottom w:val="none" w:sz="0" w:space="0" w:color="auto"/>
                            <w:right w:val="none" w:sz="0" w:space="0" w:color="auto"/>
                          </w:divBdr>
                        </w:div>
                        <w:div w:id="791827881">
                          <w:marLeft w:val="0"/>
                          <w:marRight w:val="0"/>
                          <w:marTop w:val="0"/>
                          <w:marBottom w:val="0"/>
                          <w:divBdr>
                            <w:top w:val="none" w:sz="0" w:space="0" w:color="auto"/>
                            <w:left w:val="none" w:sz="0" w:space="0" w:color="auto"/>
                            <w:bottom w:val="none" w:sz="0" w:space="0" w:color="auto"/>
                            <w:right w:val="none" w:sz="0" w:space="0" w:color="auto"/>
                          </w:divBdr>
                        </w:div>
                        <w:div w:id="1323198633">
                          <w:marLeft w:val="0"/>
                          <w:marRight w:val="0"/>
                          <w:marTop w:val="0"/>
                          <w:marBottom w:val="0"/>
                          <w:divBdr>
                            <w:top w:val="none" w:sz="0" w:space="0" w:color="auto"/>
                            <w:left w:val="none" w:sz="0" w:space="0" w:color="auto"/>
                            <w:bottom w:val="none" w:sz="0" w:space="0" w:color="auto"/>
                            <w:right w:val="none" w:sz="0" w:space="0" w:color="auto"/>
                          </w:divBdr>
                        </w:div>
                      </w:divsChild>
                    </w:div>
                    <w:div w:id="999621336">
                      <w:marLeft w:val="0"/>
                      <w:marRight w:val="0"/>
                      <w:marTop w:val="0"/>
                      <w:marBottom w:val="0"/>
                      <w:divBdr>
                        <w:top w:val="none" w:sz="0" w:space="0" w:color="auto"/>
                        <w:left w:val="none" w:sz="0" w:space="0" w:color="auto"/>
                        <w:bottom w:val="none" w:sz="0" w:space="0" w:color="auto"/>
                        <w:right w:val="none" w:sz="0" w:space="0" w:color="auto"/>
                      </w:divBdr>
                    </w:div>
                    <w:div w:id="1706638400">
                      <w:marLeft w:val="0"/>
                      <w:marRight w:val="0"/>
                      <w:marTop w:val="0"/>
                      <w:marBottom w:val="0"/>
                      <w:divBdr>
                        <w:top w:val="none" w:sz="0" w:space="0" w:color="auto"/>
                        <w:left w:val="none" w:sz="0" w:space="0" w:color="auto"/>
                        <w:bottom w:val="none" w:sz="0" w:space="0" w:color="auto"/>
                        <w:right w:val="none" w:sz="0" w:space="0" w:color="auto"/>
                      </w:divBdr>
                      <w:divsChild>
                        <w:div w:id="835609089">
                          <w:marLeft w:val="0"/>
                          <w:marRight w:val="0"/>
                          <w:marTop w:val="0"/>
                          <w:marBottom w:val="0"/>
                          <w:divBdr>
                            <w:top w:val="none" w:sz="0" w:space="0" w:color="auto"/>
                            <w:left w:val="none" w:sz="0" w:space="0" w:color="auto"/>
                            <w:bottom w:val="none" w:sz="0" w:space="0" w:color="auto"/>
                            <w:right w:val="none" w:sz="0" w:space="0" w:color="auto"/>
                          </w:divBdr>
                          <w:divsChild>
                            <w:div w:id="1908413840">
                              <w:marLeft w:val="0"/>
                              <w:marRight w:val="0"/>
                              <w:marTop w:val="0"/>
                              <w:marBottom w:val="0"/>
                              <w:divBdr>
                                <w:top w:val="none" w:sz="0" w:space="0" w:color="auto"/>
                                <w:left w:val="none" w:sz="0" w:space="0" w:color="auto"/>
                                <w:bottom w:val="none" w:sz="0" w:space="0" w:color="auto"/>
                                <w:right w:val="none" w:sz="0" w:space="0" w:color="auto"/>
                              </w:divBdr>
                            </w:div>
                          </w:divsChild>
                        </w:div>
                        <w:div w:id="1872723062">
                          <w:marLeft w:val="0"/>
                          <w:marRight w:val="0"/>
                          <w:marTop w:val="0"/>
                          <w:marBottom w:val="0"/>
                          <w:divBdr>
                            <w:top w:val="none" w:sz="0" w:space="0" w:color="auto"/>
                            <w:left w:val="none" w:sz="0" w:space="0" w:color="auto"/>
                            <w:bottom w:val="none" w:sz="0" w:space="0" w:color="auto"/>
                            <w:right w:val="none" w:sz="0" w:space="0" w:color="auto"/>
                          </w:divBdr>
                          <w:divsChild>
                            <w:div w:id="1761561164">
                              <w:marLeft w:val="0"/>
                              <w:marRight w:val="0"/>
                              <w:marTop w:val="0"/>
                              <w:marBottom w:val="0"/>
                              <w:divBdr>
                                <w:top w:val="none" w:sz="0" w:space="0" w:color="auto"/>
                                <w:left w:val="none" w:sz="0" w:space="0" w:color="auto"/>
                                <w:bottom w:val="none" w:sz="0" w:space="0" w:color="auto"/>
                                <w:right w:val="none" w:sz="0" w:space="0" w:color="auto"/>
                              </w:divBdr>
                            </w:div>
                          </w:divsChild>
                        </w:div>
                        <w:div w:id="1925141132">
                          <w:marLeft w:val="0"/>
                          <w:marRight w:val="0"/>
                          <w:marTop w:val="0"/>
                          <w:marBottom w:val="0"/>
                          <w:divBdr>
                            <w:top w:val="none" w:sz="0" w:space="0" w:color="auto"/>
                            <w:left w:val="none" w:sz="0" w:space="0" w:color="auto"/>
                            <w:bottom w:val="none" w:sz="0" w:space="0" w:color="auto"/>
                            <w:right w:val="none" w:sz="0" w:space="0" w:color="auto"/>
                          </w:divBdr>
                          <w:divsChild>
                            <w:div w:id="19718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48337">
                  <w:marLeft w:val="0"/>
                  <w:marRight w:val="0"/>
                  <w:marTop w:val="0"/>
                  <w:marBottom w:val="0"/>
                  <w:divBdr>
                    <w:top w:val="none" w:sz="0" w:space="0" w:color="auto"/>
                    <w:left w:val="none" w:sz="0" w:space="0" w:color="auto"/>
                    <w:bottom w:val="none" w:sz="0" w:space="0" w:color="auto"/>
                    <w:right w:val="none" w:sz="0" w:space="0" w:color="auto"/>
                  </w:divBdr>
                  <w:divsChild>
                    <w:div w:id="170265361">
                      <w:marLeft w:val="0"/>
                      <w:marRight w:val="0"/>
                      <w:marTop w:val="0"/>
                      <w:marBottom w:val="0"/>
                      <w:divBdr>
                        <w:top w:val="none" w:sz="0" w:space="0" w:color="auto"/>
                        <w:left w:val="none" w:sz="0" w:space="0" w:color="auto"/>
                        <w:bottom w:val="none" w:sz="0" w:space="0" w:color="auto"/>
                        <w:right w:val="none" w:sz="0" w:space="0" w:color="auto"/>
                      </w:divBdr>
                      <w:divsChild>
                        <w:div w:id="820469133">
                          <w:marLeft w:val="0"/>
                          <w:marRight w:val="0"/>
                          <w:marTop w:val="0"/>
                          <w:marBottom w:val="0"/>
                          <w:divBdr>
                            <w:top w:val="none" w:sz="0" w:space="0" w:color="auto"/>
                            <w:left w:val="none" w:sz="0" w:space="0" w:color="auto"/>
                            <w:bottom w:val="none" w:sz="0" w:space="0" w:color="auto"/>
                            <w:right w:val="none" w:sz="0" w:space="0" w:color="auto"/>
                          </w:divBdr>
                        </w:div>
                      </w:divsChild>
                    </w:div>
                    <w:div w:id="553859679">
                      <w:marLeft w:val="0"/>
                      <w:marRight w:val="0"/>
                      <w:marTop w:val="0"/>
                      <w:marBottom w:val="0"/>
                      <w:divBdr>
                        <w:top w:val="none" w:sz="0" w:space="0" w:color="auto"/>
                        <w:left w:val="none" w:sz="0" w:space="0" w:color="auto"/>
                        <w:bottom w:val="none" w:sz="0" w:space="0" w:color="auto"/>
                        <w:right w:val="none" w:sz="0" w:space="0" w:color="auto"/>
                      </w:divBdr>
                      <w:divsChild>
                        <w:div w:id="81462200">
                          <w:marLeft w:val="0"/>
                          <w:marRight w:val="0"/>
                          <w:marTop w:val="0"/>
                          <w:marBottom w:val="0"/>
                          <w:divBdr>
                            <w:top w:val="none" w:sz="0" w:space="0" w:color="auto"/>
                            <w:left w:val="none" w:sz="0" w:space="0" w:color="auto"/>
                            <w:bottom w:val="none" w:sz="0" w:space="0" w:color="auto"/>
                            <w:right w:val="none" w:sz="0" w:space="0" w:color="auto"/>
                          </w:divBdr>
                        </w:div>
                      </w:divsChild>
                    </w:div>
                    <w:div w:id="637611738">
                      <w:marLeft w:val="0"/>
                      <w:marRight w:val="0"/>
                      <w:marTop w:val="0"/>
                      <w:marBottom w:val="0"/>
                      <w:divBdr>
                        <w:top w:val="none" w:sz="0" w:space="0" w:color="auto"/>
                        <w:left w:val="none" w:sz="0" w:space="0" w:color="auto"/>
                        <w:bottom w:val="none" w:sz="0" w:space="0" w:color="auto"/>
                        <w:right w:val="none" w:sz="0" w:space="0" w:color="auto"/>
                      </w:divBdr>
                      <w:divsChild>
                        <w:div w:id="1440291809">
                          <w:marLeft w:val="0"/>
                          <w:marRight w:val="0"/>
                          <w:marTop w:val="0"/>
                          <w:marBottom w:val="0"/>
                          <w:divBdr>
                            <w:top w:val="none" w:sz="0" w:space="0" w:color="auto"/>
                            <w:left w:val="none" w:sz="0" w:space="0" w:color="auto"/>
                            <w:bottom w:val="none" w:sz="0" w:space="0" w:color="auto"/>
                            <w:right w:val="none" w:sz="0" w:space="0" w:color="auto"/>
                          </w:divBdr>
                          <w:divsChild>
                            <w:div w:id="44185360">
                              <w:marLeft w:val="0"/>
                              <w:marRight w:val="0"/>
                              <w:marTop w:val="0"/>
                              <w:marBottom w:val="0"/>
                              <w:divBdr>
                                <w:top w:val="none" w:sz="0" w:space="0" w:color="auto"/>
                                <w:left w:val="none" w:sz="0" w:space="0" w:color="auto"/>
                                <w:bottom w:val="none" w:sz="0" w:space="0" w:color="auto"/>
                                <w:right w:val="none" w:sz="0" w:space="0" w:color="auto"/>
                              </w:divBdr>
                            </w:div>
                            <w:div w:id="84159263">
                              <w:marLeft w:val="0"/>
                              <w:marRight w:val="0"/>
                              <w:marTop w:val="0"/>
                              <w:marBottom w:val="0"/>
                              <w:divBdr>
                                <w:top w:val="none" w:sz="0" w:space="0" w:color="auto"/>
                                <w:left w:val="none" w:sz="0" w:space="0" w:color="auto"/>
                                <w:bottom w:val="none" w:sz="0" w:space="0" w:color="auto"/>
                                <w:right w:val="none" w:sz="0" w:space="0" w:color="auto"/>
                              </w:divBdr>
                            </w:div>
                            <w:div w:id="970591503">
                              <w:marLeft w:val="0"/>
                              <w:marRight w:val="0"/>
                              <w:marTop w:val="0"/>
                              <w:marBottom w:val="0"/>
                              <w:divBdr>
                                <w:top w:val="none" w:sz="0" w:space="0" w:color="auto"/>
                                <w:left w:val="none" w:sz="0" w:space="0" w:color="auto"/>
                                <w:bottom w:val="none" w:sz="0" w:space="0" w:color="auto"/>
                                <w:right w:val="none" w:sz="0" w:space="0" w:color="auto"/>
                              </w:divBdr>
                            </w:div>
                            <w:div w:id="193936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265054">
                      <w:marLeft w:val="0"/>
                      <w:marRight w:val="0"/>
                      <w:marTop w:val="0"/>
                      <w:marBottom w:val="0"/>
                      <w:divBdr>
                        <w:top w:val="none" w:sz="0" w:space="0" w:color="auto"/>
                        <w:left w:val="none" w:sz="0" w:space="0" w:color="auto"/>
                        <w:bottom w:val="none" w:sz="0" w:space="0" w:color="auto"/>
                        <w:right w:val="none" w:sz="0" w:space="0" w:color="auto"/>
                      </w:divBdr>
                      <w:divsChild>
                        <w:div w:id="1894190839">
                          <w:marLeft w:val="0"/>
                          <w:marRight w:val="0"/>
                          <w:marTop w:val="0"/>
                          <w:marBottom w:val="0"/>
                          <w:divBdr>
                            <w:top w:val="none" w:sz="0" w:space="0" w:color="auto"/>
                            <w:left w:val="none" w:sz="0" w:space="0" w:color="auto"/>
                            <w:bottom w:val="none" w:sz="0" w:space="0" w:color="auto"/>
                            <w:right w:val="none" w:sz="0" w:space="0" w:color="auto"/>
                          </w:divBdr>
                        </w:div>
                      </w:divsChild>
                    </w:div>
                    <w:div w:id="896669037">
                      <w:marLeft w:val="0"/>
                      <w:marRight w:val="0"/>
                      <w:marTop w:val="0"/>
                      <w:marBottom w:val="0"/>
                      <w:divBdr>
                        <w:top w:val="none" w:sz="0" w:space="0" w:color="auto"/>
                        <w:left w:val="none" w:sz="0" w:space="0" w:color="auto"/>
                        <w:bottom w:val="none" w:sz="0" w:space="0" w:color="auto"/>
                        <w:right w:val="none" w:sz="0" w:space="0" w:color="auto"/>
                      </w:divBdr>
                      <w:divsChild>
                        <w:div w:id="1168011443">
                          <w:marLeft w:val="0"/>
                          <w:marRight w:val="0"/>
                          <w:marTop w:val="0"/>
                          <w:marBottom w:val="0"/>
                          <w:divBdr>
                            <w:top w:val="none" w:sz="0" w:space="0" w:color="auto"/>
                            <w:left w:val="none" w:sz="0" w:space="0" w:color="auto"/>
                            <w:bottom w:val="none" w:sz="0" w:space="0" w:color="auto"/>
                            <w:right w:val="none" w:sz="0" w:space="0" w:color="auto"/>
                          </w:divBdr>
                        </w:div>
                      </w:divsChild>
                    </w:div>
                    <w:div w:id="1377042815">
                      <w:marLeft w:val="0"/>
                      <w:marRight w:val="0"/>
                      <w:marTop w:val="0"/>
                      <w:marBottom w:val="0"/>
                      <w:divBdr>
                        <w:top w:val="none" w:sz="0" w:space="0" w:color="auto"/>
                        <w:left w:val="none" w:sz="0" w:space="0" w:color="auto"/>
                        <w:bottom w:val="none" w:sz="0" w:space="0" w:color="auto"/>
                        <w:right w:val="none" w:sz="0" w:space="0" w:color="auto"/>
                      </w:divBdr>
                      <w:divsChild>
                        <w:div w:id="200003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582611">
      <w:bodyDiv w:val="1"/>
      <w:marLeft w:val="0"/>
      <w:marRight w:val="0"/>
      <w:marTop w:val="0"/>
      <w:marBottom w:val="0"/>
      <w:divBdr>
        <w:top w:val="none" w:sz="0" w:space="0" w:color="auto"/>
        <w:left w:val="none" w:sz="0" w:space="0" w:color="auto"/>
        <w:bottom w:val="none" w:sz="0" w:space="0" w:color="auto"/>
        <w:right w:val="none" w:sz="0" w:space="0" w:color="auto"/>
      </w:divBdr>
      <w:divsChild>
        <w:div w:id="444929048">
          <w:marLeft w:val="0"/>
          <w:marRight w:val="0"/>
          <w:marTop w:val="0"/>
          <w:marBottom w:val="0"/>
          <w:divBdr>
            <w:top w:val="none" w:sz="0" w:space="0" w:color="auto"/>
            <w:left w:val="none" w:sz="0" w:space="0" w:color="auto"/>
            <w:bottom w:val="none" w:sz="0" w:space="0" w:color="auto"/>
            <w:right w:val="none" w:sz="0" w:space="0" w:color="auto"/>
          </w:divBdr>
          <w:divsChild>
            <w:div w:id="412971901">
              <w:marLeft w:val="0"/>
              <w:marRight w:val="0"/>
              <w:marTop w:val="0"/>
              <w:marBottom w:val="0"/>
              <w:divBdr>
                <w:top w:val="none" w:sz="0" w:space="0" w:color="auto"/>
                <w:left w:val="none" w:sz="0" w:space="0" w:color="auto"/>
                <w:bottom w:val="none" w:sz="0" w:space="0" w:color="auto"/>
                <w:right w:val="none" w:sz="0" w:space="0" w:color="auto"/>
              </w:divBdr>
            </w:div>
            <w:div w:id="798573293">
              <w:marLeft w:val="0"/>
              <w:marRight w:val="0"/>
              <w:marTop w:val="0"/>
              <w:marBottom w:val="0"/>
              <w:divBdr>
                <w:top w:val="none" w:sz="0" w:space="0" w:color="auto"/>
                <w:left w:val="none" w:sz="0" w:space="0" w:color="auto"/>
                <w:bottom w:val="none" w:sz="0" w:space="0" w:color="auto"/>
                <w:right w:val="none" w:sz="0" w:space="0" w:color="auto"/>
              </w:divBdr>
            </w:div>
            <w:div w:id="131754092">
              <w:marLeft w:val="0"/>
              <w:marRight w:val="0"/>
              <w:marTop w:val="0"/>
              <w:marBottom w:val="0"/>
              <w:divBdr>
                <w:top w:val="none" w:sz="0" w:space="0" w:color="auto"/>
                <w:left w:val="none" w:sz="0" w:space="0" w:color="auto"/>
                <w:bottom w:val="none" w:sz="0" w:space="0" w:color="auto"/>
                <w:right w:val="none" w:sz="0" w:space="0" w:color="auto"/>
              </w:divBdr>
            </w:div>
            <w:div w:id="243993923">
              <w:marLeft w:val="0"/>
              <w:marRight w:val="0"/>
              <w:marTop w:val="0"/>
              <w:marBottom w:val="0"/>
              <w:divBdr>
                <w:top w:val="none" w:sz="0" w:space="0" w:color="auto"/>
                <w:left w:val="none" w:sz="0" w:space="0" w:color="auto"/>
                <w:bottom w:val="none" w:sz="0" w:space="0" w:color="auto"/>
                <w:right w:val="none" w:sz="0" w:space="0" w:color="auto"/>
              </w:divBdr>
            </w:div>
            <w:div w:id="1032919924">
              <w:marLeft w:val="0"/>
              <w:marRight w:val="0"/>
              <w:marTop w:val="0"/>
              <w:marBottom w:val="0"/>
              <w:divBdr>
                <w:top w:val="none" w:sz="0" w:space="0" w:color="auto"/>
                <w:left w:val="none" w:sz="0" w:space="0" w:color="auto"/>
                <w:bottom w:val="none" w:sz="0" w:space="0" w:color="auto"/>
                <w:right w:val="none" w:sz="0" w:space="0" w:color="auto"/>
              </w:divBdr>
            </w:div>
            <w:div w:id="126800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3874">
      <w:bodyDiv w:val="1"/>
      <w:marLeft w:val="0"/>
      <w:marRight w:val="0"/>
      <w:marTop w:val="0"/>
      <w:marBottom w:val="0"/>
      <w:divBdr>
        <w:top w:val="none" w:sz="0" w:space="0" w:color="auto"/>
        <w:left w:val="none" w:sz="0" w:space="0" w:color="auto"/>
        <w:bottom w:val="none" w:sz="0" w:space="0" w:color="auto"/>
        <w:right w:val="none" w:sz="0" w:space="0" w:color="auto"/>
      </w:divBdr>
      <w:divsChild>
        <w:div w:id="27266278">
          <w:marLeft w:val="0"/>
          <w:marRight w:val="0"/>
          <w:marTop w:val="0"/>
          <w:marBottom w:val="0"/>
          <w:divBdr>
            <w:top w:val="none" w:sz="0" w:space="0" w:color="auto"/>
            <w:left w:val="none" w:sz="0" w:space="0" w:color="auto"/>
            <w:bottom w:val="none" w:sz="0" w:space="0" w:color="auto"/>
            <w:right w:val="none" w:sz="0" w:space="0" w:color="auto"/>
          </w:divBdr>
          <w:divsChild>
            <w:div w:id="171993565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237206981">
                  <w:marLeft w:val="0"/>
                  <w:marRight w:val="0"/>
                  <w:marTop w:val="0"/>
                  <w:marBottom w:val="0"/>
                  <w:divBdr>
                    <w:top w:val="none" w:sz="0" w:space="0" w:color="auto"/>
                    <w:left w:val="none" w:sz="0" w:space="0" w:color="auto"/>
                    <w:bottom w:val="none" w:sz="0" w:space="0" w:color="auto"/>
                    <w:right w:val="none" w:sz="0" w:space="0" w:color="auto"/>
                  </w:divBdr>
                  <w:divsChild>
                    <w:div w:id="4106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77894">
      <w:bodyDiv w:val="1"/>
      <w:marLeft w:val="0"/>
      <w:marRight w:val="0"/>
      <w:marTop w:val="0"/>
      <w:marBottom w:val="0"/>
      <w:divBdr>
        <w:top w:val="none" w:sz="0" w:space="0" w:color="auto"/>
        <w:left w:val="none" w:sz="0" w:space="0" w:color="auto"/>
        <w:bottom w:val="none" w:sz="0" w:space="0" w:color="auto"/>
        <w:right w:val="none" w:sz="0" w:space="0" w:color="auto"/>
      </w:divBdr>
      <w:divsChild>
        <w:div w:id="548493458">
          <w:marLeft w:val="0"/>
          <w:marRight w:val="0"/>
          <w:marTop w:val="0"/>
          <w:marBottom w:val="0"/>
          <w:divBdr>
            <w:top w:val="none" w:sz="0" w:space="0" w:color="auto"/>
            <w:left w:val="none" w:sz="0" w:space="0" w:color="auto"/>
            <w:bottom w:val="none" w:sz="0" w:space="0" w:color="auto"/>
            <w:right w:val="none" w:sz="0" w:space="0" w:color="auto"/>
          </w:divBdr>
        </w:div>
      </w:divsChild>
    </w:div>
    <w:div w:id="1956131906">
      <w:bodyDiv w:val="1"/>
      <w:marLeft w:val="0"/>
      <w:marRight w:val="0"/>
      <w:marTop w:val="0"/>
      <w:marBottom w:val="225"/>
      <w:divBdr>
        <w:top w:val="none" w:sz="0" w:space="0" w:color="auto"/>
        <w:left w:val="none" w:sz="0" w:space="0" w:color="auto"/>
        <w:bottom w:val="none" w:sz="0" w:space="0" w:color="auto"/>
        <w:right w:val="none" w:sz="0" w:space="0" w:color="auto"/>
      </w:divBdr>
      <w:divsChild>
        <w:div w:id="1600479956">
          <w:marLeft w:val="0"/>
          <w:marRight w:val="0"/>
          <w:marTop w:val="0"/>
          <w:marBottom w:val="0"/>
          <w:divBdr>
            <w:top w:val="none" w:sz="0" w:space="0" w:color="auto"/>
            <w:left w:val="none" w:sz="0" w:space="0" w:color="auto"/>
            <w:bottom w:val="none" w:sz="0" w:space="0" w:color="auto"/>
            <w:right w:val="none" w:sz="0" w:space="0" w:color="auto"/>
          </w:divBdr>
          <w:divsChild>
            <w:div w:id="657615101">
              <w:marLeft w:val="0"/>
              <w:marRight w:val="0"/>
              <w:marTop w:val="0"/>
              <w:marBottom w:val="0"/>
              <w:divBdr>
                <w:top w:val="none" w:sz="0" w:space="0" w:color="auto"/>
                <w:left w:val="none" w:sz="0" w:space="0" w:color="auto"/>
                <w:bottom w:val="none" w:sz="0" w:space="0" w:color="auto"/>
                <w:right w:val="none" w:sz="0" w:space="0" w:color="auto"/>
              </w:divBdr>
              <w:divsChild>
                <w:div w:id="1444959319">
                  <w:marLeft w:val="75"/>
                  <w:marRight w:val="0"/>
                  <w:marTop w:val="0"/>
                  <w:marBottom w:val="0"/>
                  <w:divBdr>
                    <w:top w:val="none" w:sz="0" w:space="0" w:color="auto"/>
                    <w:left w:val="none" w:sz="0" w:space="0" w:color="auto"/>
                    <w:bottom w:val="none" w:sz="0" w:space="0" w:color="auto"/>
                    <w:right w:val="none" w:sz="0" w:space="0" w:color="auto"/>
                  </w:divBdr>
                  <w:divsChild>
                    <w:div w:id="1059017809">
                      <w:marLeft w:val="0"/>
                      <w:marRight w:val="0"/>
                      <w:marTop w:val="0"/>
                      <w:marBottom w:val="0"/>
                      <w:divBdr>
                        <w:top w:val="none" w:sz="0" w:space="0" w:color="auto"/>
                        <w:left w:val="none" w:sz="0" w:space="0" w:color="auto"/>
                        <w:bottom w:val="none" w:sz="0" w:space="0" w:color="auto"/>
                        <w:right w:val="none" w:sz="0" w:space="0" w:color="auto"/>
                      </w:divBdr>
                      <w:divsChild>
                        <w:div w:id="1236470736">
                          <w:marLeft w:val="0"/>
                          <w:marRight w:val="0"/>
                          <w:marTop w:val="0"/>
                          <w:marBottom w:val="0"/>
                          <w:divBdr>
                            <w:top w:val="none" w:sz="0" w:space="0" w:color="auto"/>
                            <w:left w:val="none" w:sz="0" w:space="0" w:color="auto"/>
                            <w:bottom w:val="none" w:sz="0" w:space="0" w:color="auto"/>
                            <w:right w:val="none" w:sz="0" w:space="0" w:color="auto"/>
                          </w:divBdr>
                          <w:divsChild>
                            <w:div w:id="187191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761740">
      <w:bodyDiv w:val="1"/>
      <w:marLeft w:val="0"/>
      <w:marRight w:val="0"/>
      <w:marTop w:val="0"/>
      <w:marBottom w:val="0"/>
      <w:divBdr>
        <w:top w:val="none" w:sz="0" w:space="0" w:color="auto"/>
        <w:left w:val="none" w:sz="0" w:space="0" w:color="auto"/>
        <w:bottom w:val="none" w:sz="0" w:space="0" w:color="auto"/>
        <w:right w:val="none" w:sz="0" w:space="0" w:color="auto"/>
      </w:divBdr>
      <w:divsChild>
        <w:div w:id="1760828197">
          <w:marLeft w:val="150"/>
          <w:marRight w:val="150"/>
          <w:marTop w:val="0"/>
          <w:marBottom w:val="150"/>
          <w:divBdr>
            <w:top w:val="none" w:sz="0" w:space="0" w:color="auto"/>
            <w:left w:val="none" w:sz="0" w:space="0" w:color="auto"/>
            <w:bottom w:val="none" w:sz="0" w:space="0" w:color="auto"/>
            <w:right w:val="none" w:sz="0" w:space="0" w:color="auto"/>
          </w:divBdr>
          <w:divsChild>
            <w:div w:id="138036070">
              <w:marLeft w:val="0"/>
              <w:marRight w:val="0"/>
              <w:marTop w:val="0"/>
              <w:marBottom w:val="0"/>
              <w:divBdr>
                <w:top w:val="none" w:sz="0" w:space="0" w:color="auto"/>
                <w:left w:val="none" w:sz="0" w:space="0" w:color="auto"/>
                <w:bottom w:val="none" w:sz="0" w:space="0" w:color="auto"/>
                <w:right w:val="none" w:sz="0" w:space="0" w:color="auto"/>
              </w:divBdr>
            </w:div>
            <w:div w:id="154954423">
              <w:marLeft w:val="0"/>
              <w:marRight w:val="0"/>
              <w:marTop w:val="0"/>
              <w:marBottom w:val="0"/>
              <w:divBdr>
                <w:top w:val="none" w:sz="0" w:space="0" w:color="auto"/>
                <w:left w:val="none" w:sz="0" w:space="0" w:color="auto"/>
                <w:bottom w:val="none" w:sz="0" w:space="0" w:color="auto"/>
                <w:right w:val="none" w:sz="0" w:space="0" w:color="auto"/>
              </w:divBdr>
            </w:div>
            <w:div w:id="223218110">
              <w:marLeft w:val="0"/>
              <w:marRight w:val="0"/>
              <w:marTop w:val="0"/>
              <w:marBottom w:val="0"/>
              <w:divBdr>
                <w:top w:val="none" w:sz="0" w:space="0" w:color="auto"/>
                <w:left w:val="none" w:sz="0" w:space="0" w:color="auto"/>
                <w:bottom w:val="none" w:sz="0" w:space="0" w:color="auto"/>
                <w:right w:val="none" w:sz="0" w:space="0" w:color="auto"/>
              </w:divBdr>
            </w:div>
            <w:div w:id="638151740">
              <w:marLeft w:val="0"/>
              <w:marRight w:val="0"/>
              <w:marTop w:val="0"/>
              <w:marBottom w:val="0"/>
              <w:divBdr>
                <w:top w:val="none" w:sz="0" w:space="0" w:color="auto"/>
                <w:left w:val="none" w:sz="0" w:space="0" w:color="auto"/>
                <w:bottom w:val="none" w:sz="0" w:space="0" w:color="auto"/>
                <w:right w:val="none" w:sz="0" w:space="0" w:color="auto"/>
              </w:divBdr>
              <w:divsChild>
                <w:div w:id="1201824819">
                  <w:marLeft w:val="0"/>
                  <w:marRight w:val="0"/>
                  <w:marTop w:val="0"/>
                  <w:marBottom w:val="0"/>
                  <w:divBdr>
                    <w:top w:val="none" w:sz="0" w:space="0" w:color="auto"/>
                    <w:left w:val="none" w:sz="0" w:space="0" w:color="auto"/>
                    <w:bottom w:val="none" w:sz="0" w:space="0" w:color="auto"/>
                    <w:right w:val="none" w:sz="0" w:space="0" w:color="auto"/>
                  </w:divBdr>
                  <w:divsChild>
                    <w:div w:id="1171291537">
                      <w:marLeft w:val="0"/>
                      <w:marRight w:val="0"/>
                      <w:marTop w:val="0"/>
                      <w:marBottom w:val="0"/>
                      <w:divBdr>
                        <w:top w:val="none" w:sz="0" w:space="0" w:color="auto"/>
                        <w:left w:val="none" w:sz="0" w:space="0" w:color="auto"/>
                        <w:bottom w:val="none" w:sz="0" w:space="0" w:color="auto"/>
                        <w:right w:val="none" w:sz="0" w:space="0" w:color="auto"/>
                      </w:divBdr>
                      <w:divsChild>
                        <w:div w:id="1833594129">
                          <w:marLeft w:val="0"/>
                          <w:marRight w:val="0"/>
                          <w:marTop w:val="0"/>
                          <w:marBottom w:val="0"/>
                          <w:divBdr>
                            <w:top w:val="none" w:sz="0" w:space="0" w:color="auto"/>
                            <w:left w:val="none" w:sz="0" w:space="0" w:color="auto"/>
                            <w:bottom w:val="none" w:sz="0" w:space="0" w:color="auto"/>
                            <w:right w:val="none" w:sz="0" w:space="0" w:color="auto"/>
                          </w:divBdr>
                          <w:divsChild>
                            <w:div w:id="2011448448">
                              <w:marLeft w:val="0"/>
                              <w:marRight w:val="0"/>
                              <w:marTop w:val="0"/>
                              <w:marBottom w:val="0"/>
                              <w:divBdr>
                                <w:top w:val="none" w:sz="0" w:space="0" w:color="auto"/>
                                <w:left w:val="none" w:sz="0" w:space="0" w:color="auto"/>
                                <w:bottom w:val="none" w:sz="0" w:space="0" w:color="auto"/>
                                <w:right w:val="none" w:sz="0" w:space="0" w:color="auto"/>
                              </w:divBdr>
                              <w:divsChild>
                                <w:div w:id="712464612">
                                  <w:marLeft w:val="0"/>
                                  <w:marRight w:val="0"/>
                                  <w:marTop w:val="0"/>
                                  <w:marBottom w:val="0"/>
                                  <w:divBdr>
                                    <w:top w:val="none" w:sz="0" w:space="0" w:color="auto"/>
                                    <w:left w:val="none" w:sz="0" w:space="0" w:color="auto"/>
                                    <w:bottom w:val="none" w:sz="0" w:space="0" w:color="auto"/>
                                    <w:right w:val="none" w:sz="0" w:space="0" w:color="auto"/>
                                  </w:divBdr>
                                </w:div>
                                <w:div w:id="1226259813">
                                  <w:marLeft w:val="0"/>
                                  <w:marRight w:val="0"/>
                                  <w:marTop w:val="0"/>
                                  <w:marBottom w:val="0"/>
                                  <w:divBdr>
                                    <w:top w:val="none" w:sz="0" w:space="0" w:color="auto"/>
                                    <w:left w:val="none" w:sz="0" w:space="0" w:color="auto"/>
                                    <w:bottom w:val="none" w:sz="0" w:space="0" w:color="auto"/>
                                    <w:right w:val="none" w:sz="0" w:space="0" w:color="auto"/>
                                  </w:divBdr>
                                </w:div>
                                <w:div w:id="1597667734">
                                  <w:marLeft w:val="0"/>
                                  <w:marRight w:val="0"/>
                                  <w:marTop w:val="0"/>
                                  <w:marBottom w:val="0"/>
                                  <w:divBdr>
                                    <w:top w:val="none" w:sz="0" w:space="0" w:color="auto"/>
                                    <w:left w:val="none" w:sz="0" w:space="0" w:color="auto"/>
                                    <w:bottom w:val="none" w:sz="0" w:space="0" w:color="auto"/>
                                    <w:right w:val="none" w:sz="0" w:space="0" w:color="auto"/>
                                  </w:divBdr>
                                </w:div>
                                <w:div w:id="1774741818">
                                  <w:marLeft w:val="0"/>
                                  <w:marRight w:val="0"/>
                                  <w:marTop w:val="0"/>
                                  <w:marBottom w:val="0"/>
                                  <w:divBdr>
                                    <w:top w:val="none" w:sz="0" w:space="0" w:color="auto"/>
                                    <w:left w:val="none" w:sz="0" w:space="0" w:color="auto"/>
                                    <w:bottom w:val="none" w:sz="0" w:space="0" w:color="auto"/>
                                    <w:right w:val="none" w:sz="0" w:space="0" w:color="auto"/>
                                  </w:divBdr>
                                </w:div>
                                <w:div w:id="18907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460576">
                  <w:marLeft w:val="0"/>
                  <w:marRight w:val="0"/>
                  <w:marTop w:val="0"/>
                  <w:marBottom w:val="0"/>
                  <w:divBdr>
                    <w:top w:val="none" w:sz="0" w:space="0" w:color="auto"/>
                    <w:left w:val="none" w:sz="0" w:space="0" w:color="auto"/>
                    <w:bottom w:val="none" w:sz="0" w:space="0" w:color="auto"/>
                    <w:right w:val="none" w:sz="0" w:space="0" w:color="auto"/>
                  </w:divBdr>
                </w:div>
                <w:div w:id="1902053382">
                  <w:marLeft w:val="0"/>
                  <w:marRight w:val="0"/>
                  <w:marTop w:val="0"/>
                  <w:marBottom w:val="0"/>
                  <w:divBdr>
                    <w:top w:val="none" w:sz="0" w:space="0" w:color="auto"/>
                    <w:left w:val="none" w:sz="0" w:space="0" w:color="auto"/>
                    <w:bottom w:val="none" w:sz="0" w:space="0" w:color="auto"/>
                    <w:right w:val="none" w:sz="0" w:space="0" w:color="auto"/>
                  </w:divBdr>
                </w:div>
              </w:divsChild>
            </w:div>
            <w:div w:id="1050617895">
              <w:marLeft w:val="0"/>
              <w:marRight w:val="0"/>
              <w:marTop w:val="0"/>
              <w:marBottom w:val="0"/>
              <w:divBdr>
                <w:top w:val="none" w:sz="0" w:space="0" w:color="auto"/>
                <w:left w:val="none" w:sz="0" w:space="0" w:color="auto"/>
                <w:bottom w:val="none" w:sz="0" w:space="0" w:color="auto"/>
                <w:right w:val="none" w:sz="0" w:space="0" w:color="auto"/>
              </w:divBdr>
            </w:div>
            <w:div w:id="11877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128494">
      <w:bodyDiv w:val="1"/>
      <w:marLeft w:val="0"/>
      <w:marRight w:val="0"/>
      <w:marTop w:val="0"/>
      <w:marBottom w:val="0"/>
      <w:divBdr>
        <w:top w:val="none" w:sz="0" w:space="0" w:color="auto"/>
        <w:left w:val="none" w:sz="0" w:space="0" w:color="auto"/>
        <w:bottom w:val="none" w:sz="0" w:space="0" w:color="auto"/>
        <w:right w:val="none" w:sz="0" w:space="0" w:color="auto"/>
      </w:divBdr>
      <w:divsChild>
        <w:div w:id="1975913997">
          <w:marLeft w:val="0"/>
          <w:marRight w:val="0"/>
          <w:marTop w:val="0"/>
          <w:marBottom w:val="0"/>
          <w:divBdr>
            <w:top w:val="none" w:sz="0" w:space="0" w:color="auto"/>
            <w:left w:val="none" w:sz="0" w:space="0" w:color="auto"/>
            <w:bottom w:val="none" w:sz="0" w:space="0" w:color="auto"/>
            <w:right w:val="none" w:sz="0" w:space="0" w:color="auto"/>
          </w:divBdr>
        </w:div>
        <w:div w:id="487406996">
          <w:marLeft w:val="0"/>
          <w:marRight w:val="0"/>
          <w:marTop w:val="0"/>
          <w:marBottom w:val="0"/>
          <w:divBdr>
            <w:top w:val="none" w:sz="0" w:space="0" w:color="auto"/>
            <w:left w:val="none" w:sz="0" w:space="0" w:color="auto"/>
            <w:bottom w:val="none" w:sz="0" w:space="0" w:color="auto"/>
            <w:right w:val="none" w:sz="0" w:space="0" w:color="auto"/>
          </w:divBdr>
        </w:div>
        <w:div w:id="1783955895">
          <w:marLeft w:val="0"/>
          <w:marRight w:val="0"/>
          <w:marTop w:val="0"/>
          <w:marBottom w:val="0"/>
          <w:divBdr>
            <w:top w:val="none" w:sz="0" w:space="0" w:color="auto"/>
            <w:left w:val="none" w:sz="0" w:space="0" w:color="auto"/>
            <w:bottom w:val="none" w:sz="0" w:space="0" w:color="auto"/>
            <w:right w:val="none" w:sz="0" w:space="0" w:color="auto"/>
          </w:divBdr>
        </w:div>
        <w:div w:id="1094548329">
          <w:marLeft w:val="0"/>
          <w:marRight w:val="0"/>
          <w:marTop w:val="0"/>
          <w:marBottom w:val="0"/>
          <w:divBdr>
            <w:top w:val="none" w:sz="0" w:space="0" w:color="auto"/>
            <w:left w:val="none" w:sz="0" w:space="0" w:color="auto"/>
            <w:bottom w:val="none" w:sz="0" w:space="0" w:color="auto"/>
            <w:right w:val="none" w:sz="0" w:space="0" w:color="auto"/>
          </w:divBdr>
        </w:div>
        <w:div w:id="475148243">
          <w:marLeft w:val="0"/>
          <w:marRight w:val="0"/>
          <w:marTop w:val="0"/>
          <w:marBottom w:val="0"/>
          <w:divBdr>
            <w:top w:val="none" w:sz="0" w:space="0" w:color="auto"/>
            <w:left w:val="none" w:sz="0" w:space="0" w:color="auto"/>
            <w:bottom w:val="none" w:sz="0" w:space="0" w:color="auto"/>
            <w:right w:val="none" w:sz="0" w:space="0" w:color="auto"/>
          </w:divBdr>
        </w:div>
        <w:div w:id="1001354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tif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if"/><Relationship Id="rId34" Type="http://schemas.openxmlformats.org/officeDocument/2006/relationships/image" Target="media/image24.wmf"/><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tiff"/><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image" Target="media/image11.tif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amp;esrc=s&amp;source=images&amp;cd=&amp;cad=rja&amp;uact=8&amp;docid=UjE0C07_HhE31M&amp;tbnid=kn5-yMJHxfLqAM:&amp;ved=0CAUQjRw&amp;url=http://familycrafts.about.com/library/color/blcolgradhat1.htm&amp;ei=V-58U8PyE6KlsASi6YHYAQ&amp;bvm=bv.67229260,d.b2k&amp;psig=AFQjCNFf7I8U9rGRhKnQlEGAOYCF4CY_PA&amp;ust=1400782802077249" TargetMode="Externa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wmf"/><Relationship Id="rId10" Type="http://schemas.openxmlformats.org/officeDocument/2006/relationships/image" Target="media/image2.jpeg"/><Relationship Id="rId19" Type="http://schemas.openxmlformats.org/officeDocument/2006/relationships/image" Target="media/image10.tiff"/><Relationship Id="rId31" Type="http://schemas.openxmlformats.org/officeDocument/2006/relationships/hyperlink" Target="http://www.greate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tif"/><Relationship Id="rId22" Type="http://schemas.openxmlformats.org/officeDocument/2006/relationships/image" Target="media/image13.tif"/><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5.wmf"/></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SharedDocs\AFB\AFB11.JU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1E356-E856-4C87-AFA8-2D01C777B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AFB11.JUNE</Template>
  <TotalTime>3</TotalTime>
  <Pages>8</Pages>
  <Words>4169</Words>
  <Characters>23766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dc:creator>
  <cp:lastModifiedBy>Penny</cp:lastModifiedBy>
  <cp:revision>3</cp:revision>
  <cp:lastPrinted>2014-05-21T20:45:00Z</cp:lastPrinted>
  <dcterms:created xsi:type="dcterms:W3CDTF">2014-05-21T20:46:00Z</dcterms:created>
  <dcterms:modified xsi:type="dcterms:W3CDTF">2014-05-29T18:30:00Z</dcterms:modified>
</cp:coreProperties>
</file>